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F5F" w:rsidRDefault="00120F5F">
      <w:r>
        <w:separator/>
      </w:r>
    </w:p>
  </w:endnote>
  <w:endnote w:type="continuationSeparator" w:id="0">
    <w:p w:rsidR="00120F5F" w:rsidRDefault="00120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120F5F" w:rsidP="008869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0F5F" w:rsidRDefault="00120F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Pr="003723C5" w:rsidRDefault="00120F5F" w:rsidP="001242B6">
    <w:pPr>
      <w:pStyle w:val="Footer"/>
      <w:framePr w:wrap="around" w:vAnchor="text" w:hAnchor="page" w:x="4375" w:y="-592"/>
      <w:rPr>
        <w:rStyle w:val="PageNumber"/>
        <w:rFonts w:ascii="Times New Roman" w:hAnsi="Times New Roman"/>
        <w:sz w:val="16"/>
        <w:szCs w:val="16"/>
      </w:rPr>
    </w:pPr>
    <w:r w:rsidRPr="003723C5">
      <w:rPr>
        <w:rStyle w:val="PageNumber"/>
        <w:rFonts w:ascii="Times New Roman" w:hAnsi="Times New Roman"/>
        <w:sz w:val="16"/>
        <w:szCs w:val="16"/>
      </w:rPr>
      <w:fldChar w:fldCharType="begin"/>
    </w:r>
    <w:r w:rsidRPr="003723C5">
      <w:rPr>
        <w:rStyle w:val="PageNumber"/>
        <w:rFonts w:ascii="Times New Roman" w:hAnsi="Times New Roman"/>
        <w:sz w:val="16"/>
        <w:szCs w:val="16"/>
      </w:rPr>
      <w:instrText xml:space="preserve">PAGE  </w:instrText>
    </w:r>
    <w:r w:rsidRPr="003723C5">
      <w:rPr>
        <w:rStyle w:val="PageNumber"/>
        <w:rFonts w:ascii="Times New Roman" w:hAnsi="Times New Roman"/>
        <w:sz w:val="16"/>
        <w:szCs w:val="16"/>
      </w:rPr>
      <w:fldChar w:fldCharType="separate"/>
    </w:r>
    <w:r>
      <w:rPr>
        <w:rStyle w:val="PageNumber"/>
        <w:rFonts w:ascii="Times New Roman" w:hAnsi="Times New Roman"/>
        <w:noProof/>
        <w:sz w:val="16"/>
        <w:szCs w:val="16"/>
      </w:rPr>
      <w:t>8</w:t>
    </w:r>
    <w:r w:rsidRPr="003723C5">
      <w:rPr>
        <w:rStyle w:val="PageNumber"/>
        <w:rFonts w:ascii="Times New Roman" w:hAnsi="Times New Roman"/>
        <w:sz w:val="16"/>
        <w:szCs w:val="16"/>
      </w:rPr>
      <w:fldChar w:fldCharType="end"/>
    </w:r>
  </w:p>
  <w:p w:rsidR="00120F5F" w:rsidRDefault="00120F5F">
    <w:pPr>
      <w:pStyle w:val="Footer"/>
    </w:pPr>
    <w:r>
      <w:object w:dxaOrig="9354" w:dyaOrig="144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68pt;height:10in" o:ole="">
          <v:imagedata r:id="rId1" o:title=""/>
        </v:shape>
        <o:OLEObject Type="Embed" ProgID="Word.Document.8" ShapeID="_x0000_i1026" DrawAspect="Content" ObjectID="_1492320019" r:id="rId2">
          <o:FieldCodes>\s</o:FieldCodes>
        </o:OLEObject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F5F" w:rsidRDefault="00120F5F">
      <w:r>
        <w:separator/>
      </w:r>
    </w:p>
  </w:footnote>
  <w:footnote w:type="continuationSeparator" w:id="0">
    <w:p w:rsidR="00120F5F" w:rsidRDefault="00120F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E8F7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A45E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D209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886E4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1412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5C0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6600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D89B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480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1C4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1">
    <w:nsid w:val="1382152A"/>
    <w:multiLevelType w:val="hybridMultilevel"/>
    <w:tmpl w:val="6CB83EDC"/>
    <w:lvl w:ilvl="0" w:tplc="0304E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39B4A6D"/>
    <w:multiLevelType w:val="hybridMultilevel"/>
    <w:tmpl w:val="1BAE5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F37D26"/>
    <w:multiLevelType w:val="hybridMultilevel"/>
    <w:tmpl w:val="5E124D30"/>
    <w:lvl w:ilvl="0" w:tplc="A2DA15A2">
      <w:start w:val="1"/>
      <w:numFmt w:val="decimal"/>
      <w:lvlText w:val="%1."/>
      <w:lvlJc w:val="left"/>
      <w:pPr>
        <w:ind w:left="720" w:hanging="360"/>
      </w:pPr>
      <w:rPr>
        <w:rFonts w:cs="Times New Roman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21C5448"/>
    <w:multiLevelType w:val="hybridMultilevel"/>
    <w:tmpl w:val="585C31AA"/>
    <w:lvl w:ilvl="0" w:tplc="E1C276BA">
      <w:start w:val="1"/>
      <w:numFmt w:val="decimal"/>
      <w:lvlText w:val="%1."/>
      <w:lvlJc w:val="left"/>
      <w:pPr>
        <w:ind w:left="959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264F63BC"/>
    <w:multiLevelType w:val="hybridMultilevel"/>
    <w:tmpl w:val="EBC4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CB1421"/>
    <w:multiLevelType w:val="hybridMultilevel"/>
    <w:tmpl w:val="E228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372D4A"/>
    <w:multiLevelType w:val="singleLevel"/>
    <w:tmpl w:val="4E9E7EA8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8">
    <w:nsid w:val="2F0B0369"/>
    <w:multiLevelType w:val="hybridMultilevel"/>
    <w:tmpl w:val="F5CC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FFA3596"/>
    <w:multiLevelType w:val="hybridMultilevel"/>
    <w:tmpl w:val="C22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3F0EE2"/>
    <w:multiLevelType w:val="hybridMultilevel"/>
    <w:tmpl w:val="BF8846D4"/>
    <w:lvl w:ilvl="0" w:tplc="7EB0C5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53053133"/>
    <w:multiLevelType w:val="hybridMultilevel"/>
    <w:tmpl w:val="FE269178"/>
    <w:lvl w:ilvl="0" w:tplc="197ADCCA">
      <w:start w:val="1"/>
      <w:numFmt w:val="decimal"/>
      <w:lvlText w:val="%1."/>
      <w:lvlJc w:val="left"/>
      <w:pPr>
        <w:ind w:left="720" w:hanging="360"/>
      </w:pPr>
      <w:rPr>
        <w:rFonts w:cs="Times New Roman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7147A9"/>
    <w:multiLevelType w:val="hybridMultilevel"/>
    <w:tmpl w:val="31420026"/>
    <w:lvl w:ilvl="0" w:tplc="FCD4F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93483D"/>
    <w:multiLevelType w:val="hybridMultilevel"/>
    <w:tmpl w:val="26A61902"/>
    <w:lvl w:ilvl="0" w:tplc="29CE1C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0BF59D8"/>
    <w:multiLevelType w:val="hybridMultilevel"/>
    <w:tmpl w:val="525CF062"/>
    <w:lvl w:ilvl="0" w:tplc="AAF63C44">
      <w:start w:val="1"/>
      <w:numFmt w:val="decimal"/>
      <w:lvlText w:val="%1."/>
      <w:lvlJc w:val="left"/>
      <w:pPr>
        <w:tabs>
          <w:tab w:val="num" w:pos="749"/>
        </w:tabs>
        <w:ind w:left="749" w:hanging="46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2F5272F"/>
    <w:multiLevelType w:val="hybridMultilevel"/>
    <w:tmpl w:val="DBF048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7C1E72"/>
    <w:multiLevelType w:val="hybridMultilevel"/>
    <w:tmpl w:val="1EC6F9E8"/>
    <w:lvl w:ilvl="0" w:tplc="8892A89E">
      <w:start w:val="1"/>
      <w:numFmt w:val="decimal"/>
      <w:lvlText w:val="%1."/>
      <w:lvlJc w:val="left"/>
      <w:pPr>
        <w:ind w:left="779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6E6A2736"/>
    <w:multiLevelType w:val="hybridMultilevel"/>
    <w:tmpl w:val="805E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D667A2"/>
    <w:multiLevelType w:val="hybridMultilevel"/>
    <w:tmpl w:val="D6228C7C"/>
    <w:lvl w:ilvl="0" w:tplc="15E2E5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146E48"/>
    <w:multiLevelType w:val="hybridMultilevel"/>
    <w:tmpl w:val="19C645EA"/>
    <w:lvl w:ilvl="0" w:tplc="14D44DA4">
      <w:start w:val="1"/>
      <w:numFmt w:val="decimal"/>
      <w:lvlText w:val="%1."/>
      <w:lvlJc w:val="left"/>
      <w:pPr>
        <w:ind w:left="989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>
    <w:nsid w:val="7DFD2889"/>
    <w:multiLevelType w:val="hybridMultilevel"/>
    <w:tmpl w:val="861A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8"/>
  </w:num>
  <w:num w:numId="3">
    <w:abstractNumId w:val="23"/>
  </w:num>
  <w:num w:numId="4">
    <w:abstractNumId w:val="12"/>
  </w:num>
  <w:num w:numId="5">
    <w:abstractNumId w:val="28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1"/>
  </w:num>
  <w:num w:numId="9">
    <w:abstractNumId w:val="11"/>
  </w:num>
  <w:num w:numId="10">
    <w:abstractNumId w:val="19"/>
  </w:num>
  <w:num w:numId="11">
    <w:abstractNumId w:val="20"/>
  </w:num>
  <w:num w:numId="12">
    <w:abstractNumId w:val="29"/>
  </w:num>
  <w:num w:numId="13">
    <w:abstractNumId w:val="26"/>
  </w:num>
  <w:num w:numId="14">
    <w:abstractNumId w:val="14"/>
  </w:num>
  <w:num w:numId="15">
    <w:abstractNumId w:val="25"/>
  </w:num>
  <w:num w:numId="16">
    <w:abstractNumId w:val="16"/>
  </w:num>
  <w:num w:numId="17">
    <w:abstractNumId w:val="30"/>
  </w:num>
  <w:num w:numId="18">
    <w:abstractNumId w:val="22"/>
  </w:num>
  <w:num w:numId="19">
    <w:abstractNumId w:val="15"/>
  </w:num>
  <w:num w:numId="20">
    <w:abstractNumId w:val="13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8F8"/>
    <w:rsid w:val="00004A1F"/>
    <w:rsid w:val="00013A04"/>
    <w:rsid w:val="000152CB"/>
    <w:rsid w:val="000157B2"/>
    <w:rsid w:val="00016424"/>
    <w:rsid w:val="000205BB"/>
    <w:rsid w:val="00021109"/>
    <w:rsid w:val="0003260A"/>
    <w:rsid w:val="00034845"/>
    <w:rsid w:val="0003545A"/>
    <w:rsid w:val="00035C94"/>
    <w:rsid w:val="000426D3"/>
    <w:rsid w:val="00042AC7"/>
    <w:rsid w:val="00044C2E"/>
    <w:rsid w:val="00045C94"/>
    <w:rsid w:val="000463F5"/>
    <w:rsid w:val="000470E7"/>
    <w:rsid w:val="00050534"/>
    <w:rsid w:val="00051B9B"/>
    <w:rsid w:val="00052D2B"/>
    <w:rsid w:val="0005306E"/>
    <w:rsid w:val="00053BD9"/>
    <w:rsid w:val="0005496E"/>
    <w:rsid w:val="00054AFC"/>
    <w:rsid w:val="0005671A"/>
    <w:rsid w:val="00056EB9"/>
    <w:rsid w:val="00056FA0"/>
    <w:rsid w:val="0005740E"/>
    <w:rsid w:val="000604A2"/>
    <w:rsid w:val="00061457"/>
    <w:rsid w:val="00062E55"/>
    <w:rsid w:val="00063515"/>
    <w:rsid w:val="00063F0A"/>
    <w:rsid w:val="00063F8F"/>
    <w:rsid w:val="000641F2"/>
    <w:rsid w:val="00065DAF"/>
    <w:rsid w:val="00067EBB"/>
    <w:rsid w:val="00071850"/>
    <w:rsid w:val="000726E9"/>
    <w:rsid w:val="00072A45"/>
    <w:rsid w:val="000735C8"/>
    <w:rsid w:val="00075F21"/>
    <w:rsid w:val="00076B7F"/>
    <w:rsid w:val="000771F3"/>
    <w:rsid w:val="00081419"/>
    <w:rsid w:val="00086EAF"/>
    <w:rsid w:val="000909BE"/>
    <w:rsid w:val="00095875"/>
    <w:rsid w:val="00097546"/>
    <w:rsid w:val="000978F4"/>
    <w:rsid w:val="000A12CE"/>
    <w:rsid w:val="000A54C0"/>
    <w:rsid w:val="000A5F8C"/>
    <w:rsid w:val="000A6D1B"/>
    <w:rsid w:val="000A7287"/>
    <w:rsid w:val="000B08F6"/>
    <w:rsid w:val="000B2FE8"/>
    <w:rsid w:val="000B3407"/>
    <w:rsid w:val="000B36BE"/>
    <w:rsid w:val="000B526D"/>
    <w:rsid w:val="000B678F"/>
    <w:rsid w:val="000B6B62"/>
    <w:rsid w:val="000C0F8F"/>
    <w:rsid w:val="000C34DD"/>
    <w:rsid w:val="000C534C"/>
    <w:rsid w:val="000D2B37"/>
    <w:rsid w:val="000D4204"/>
    <w:rsid w:val="000D5966"/>
    <w:rsid w:val="000D612D"/>
    <w:rsid w:val="000D7D84"/>
    <w:rsid w:val="000E20C4"/>
    <w:rsid w:val="000E328A"/>
    <w:rsid w:val="000E398A"/>
    <w:rsid w:val="000E3C55"/>
    <w:rsid w:val="000E4484"/>
    <w:rsid w:val="000E592D"/>
    <w:rsid w:val="000F0A51"/>
    <w:rsid w:val="000F2E9A"/>
    <w:rsid w:val="000F4A27"/>
    <w:rsid w:val="000F7DB7"/>
    <w:rsid w:val="00100BDF"/>
    <w:rsid w:val="001026E8"/>
    <w:rsid w:val="0010529D"/>
    <w:rsid w:val="00105AE4"/>
    <w:rsid w:val="00105B37"/>
    <w:rsid w:val="00106B9F"/>
    <w:rsid w:val="001110C3"/>
    <w:rsid w:val="00111FE9"/>
    <w:rsid w:val="001120AA"/>
    <w:rsid w:val="00112273"/>
    <w:rsid w:val="001139C7"/>
    <w:rsid w:val="001140F2"/>
    <w:rsid w:val="00115309"/>
    <w:rsid w:val="001161CC"/>
    <w:rsid w:val="001206A1"/>
    <w:rsid w:val="00120F5F"/>
    <w:rsid w:val="00121D54"/>
    <w:rsid w:val="001236DD"/>
    <w:rsid w:val="001242B6"/>
    <w:rsid w:val="00125E05"/>
    <w:rsid w:val="00126514"/>
    <w:rsid w:val="00127B05"/>
    <w:rsid w:val="00130391"/>
    <w:rsid w:val="00133073"/>
    <w:rsid w:val="00135743"/>
    <w:rsid w:val="00142786"/>
    <w:rsid w:val="001427ED"/>
    <w:rsid w:val="00144DC4"/>
    <w:rsid w:val="00145211"/>
    <w:rsid w:val="00145D1A"/>
    <w:rsid w:val="00146D3F"/>
    <w:rsid w:val="001510BA"/>
    <w:rsid w:val="00151723"/>
    <w:rsid w:val="0015244A"/>
    <w:rsid w:val="00152903"/>
    <w:rsid w:val="00156544"/>
    <w:rsid w:val="001616B1"/>
    <w:rsid w:val="0016237D"/>
    <w:rsid w:val="0016369E"/>
    <w:rsid w:val="00165A2D"/>
    <w:rsid w:val="0017041E"/>
    <w:rsid w:val="001709AA"/>
    <w:rsid w:val="00171F8F"/>
    <w:rsid w:val="00176516"/>
    <w:rsid w:val="00176B6F"/>
    <w:rsid w:val="00180F8F"/>
    <w:rsid w:val="00181235"/>
    <w:rsid w:val="00182BE5"/>
    <w:rsid w:val="00187C19"/>
    <w:rsid w:val="00194877"/>
    <w:rsid w:val="00195CE4"/>
    <w:rsid w:val="001A2176"/>
    <w:rsid w:val="001A2256"/>
    <w:rsid w:val="001A2950"/>
    <w:rsid w:val="001A2B61"/>
    <w:rsid w:val="001A4017"/>
    <w:rsid w:val="001A5244"/>
    <w:rsid w:val="001A5D45"/>
    <w:rsid w:val="001A71B4"/>
    <w:rsid w:val="001A75A3"/>
    <w:rsid w:val="001A75FF"/>
    <w:rsid w:val="001A77A3"/>
    <w:rsid w:val="001B1AA0"/>
    <w:rsid w:val="001B21C1"/>
    <w:rsid w:val="001B34FC"/>
    <w:rsid w:val="001B3AE9"/>
    <w:rsid w:val="001B405B"/>
    <w:rsid w:val="001B5006"/>
    <w:rsid w:val="001B59C7"/>
    <w:rsid w:val="001B6351"/>
    <w:rsid w:val="001B6C74"/>
    <w:rsid w:val="001B717D"/>
    <w:rsid w:val="001B7CCB"/>
    <w:rsid w:val="001C5701"/>
    <w:rsid w:val="001C5983"/>
    <w:rsid w:val="001C5D9E"/>
    <w:rsid w:val="001D0AAD"/>
    <w:rsid w:val="001D0AE3"/>
    <w:rsid w:val="001D0FC6"/>
    <w:rsid w:val="001D1A97"/>
    <w:rsid w:val="001D1B21"/>
    <w:rsid w:val="001D36BC"/>
    <w:rsid w:val="001D3ADE"/>
    <w:rsid w:val="001D446E"/>
    <w:rsid w:val="001D54B4"/>
    <w:rsid w:val="001D578D"/>
    <w:rsid w:val="001D606F"/>
    <w:rsid w:val="001D66AA"/>
    <w:rsid w:val="001D6AEC"/>
    <w:rsid w:val="001E3034"/>
    <w:rsid w:val="001E3B8A"/>
    <w:rsid w:val="001E4376"/>
    <w:rsid w:val="001E448B"/>
    <w:rsid w:val="001E4761"/>
    <w:rsid w:val="001F03CE"/>
    <w:rsid w:val="001F06F4"/>
    <w:rsid w:val="001F21B6"/>
    <w:rsid w:val="001F3059"/>
    <w:rsid w:val="001F3AB3"/>
    <w:rsid w:val="001F4FB6"/>
    <w:rsid w:val="002024EF"/>
    <w:rsid w:val="00205374"/>
    <w:rsid w:val="00205B47"/>
    <w:rsid w:val="0020741F"/>
    <w:rsid w:val="00207875"/>
    <w:rsid w:val="0020798C"/>
    <w:rsid w:val="002131DF"/>
    <w:rsid w:val="00216BAB"/>
    <w:rsid w:val="00217150"/>
    <w:rsid w:val="00217852"/>
    <w:rsid w:val="0022033F"/>
    <w:rsid w:val="00220F8C"/>
    <w:rsid w:val="002210AC"/>
    <w:rsid w:val="00222261"/>
    <w:rsid w:val="0022293F"/>
    <w:rsid w:val="002232FF"/>
    <w:rsid w:val="002246D4"/>
    <w:rsid w:val="002248E8"/>
    <w:rsid w:val="0022503C"/>
    <w:rsid w:val="002257EC"/>
    <w:rsid w:val="0022585D"/>
    <w:rsid w:val="0023078D"/>
    <w:rsid w:val="00231A7B"/>
    <w:rsid w:val="00231D41"/>
    <w:rsid w:val="00236604"/>
    <w:rsid w:val="0023756F"/>
    <w:rsid w:val="00237C4B"/>
    <w:rsid w:val="00240F66"/>
    <w:rsid w:val="00241C45"/>
    <w:rsid w:val="00244FB9"/>
    <w:rsid w:val="00247A17"/>
    <w:rsid w:val="00250A17"/>
    <w:rsid w:val="00251639"/>
    <w:rsid w:val="00252819"/>
    <w:rsid w:val="00253981"/>
    <w:rsid w:val="00255D19"/>
    <w:rsid w:val="0026005A"/>
    <w:rsid w:val="0026009E"/>
    <w:rsid w:val="00262B66"/>
    <w:rsid w:val="0026320F"/>
    <w:rsid w:val="0026423A"/>
    <w:rsid w:val="00266E5D"/>
    <w:rsid w:val="00271772"/>
    <w:rsid w:val="00271ADE"/>
    <w:rsid w:val="0027229C"/>
    <w:rsid w:val="00282BA0"/>
    <w:rsid w:val="00282EDE"/>
    <w:rsid w:val="00287FA4"/>
    <w:rsid w:val="00290151"/>
    <w:rsid w:val="002903DD"/>
    <w:rsid w:val="0029162B"/>
    <w:rsid w:val="00294672"/>
    <w:rsid w:val="00295127"/>
    <w:rsid w:val="00296A4D"/>
    <w:rsid w:val="002971C0"/>
    <w:rsid w:val="002A24E2"/>
    <w:rsid w:val="002A2A8B"/>
    <w:rsid w:val="002A3EFE"/>
    <w:rsid w:val="002A73FF"/>
    <w:rsid w:val="002B1DA2"/>
    <w:rsid w:val="002B4B1A"/>
    <w:rsid w:val="002B50CA"/>
    <w:rsid w:val="002B713F"/>
    <w:rsid w:val="002C044B"/>
    <w:rsid w:val="002C195C"/>
    <w:rsid w:val="002C3789"/>
    <w:rsid w:val="002C4863"/>
    <w:rsid w:val="002D10EE"/>
    <w:rsid w:val="002D24D2"/>
    <w:rsid w:val="002D25AA"/>
    <w:rsid w:val="002D2CA0"/>
    <w:rsid w:val="002D2F2C"/>
    <w:rsid w:val="002D3624"/>
    <w:rsid w:val="002D4B48"/>
    <w:rsid w:val="002D4B83"/>
    <w:rsid w:val="002E4400"/>
    <w:rsid w:val="002E4C31"/>
    <w:rsid w:val="002E4FF0"/>
    <w:rsid w:val="002E60FB"/>
    <w:rsid w:val="002F284A"/>
    <w:rsid w:val="002F289A"/>
    <w:rsid w:val="002F3160"/>
    <w:rsid w:val="002F3878"/>
    <w:rsid w:val="002F6845"/>
    <w:rsid w:val="002F6E6F"/>
    <w:rsid w:val="002F764A"/>
    <w:rsid w:val="003008DC"/>
    <w:rsid w:val="00300B28"/>
    <w:rsid w:val="00303650"/>
    <w:rsid w:val="00303EF8"/>
    <w:rsid w:val="00305923"/>
    <w:rsid w:val="00307283"/>
    <w:rsid w:val="00307EFD"/>
    <w:rsid w:val="003101FD"/>
    <w:rsid w:val="00310B7A"/>
    <w:rsid w:val="003110EE"/>
    <w:rsid w:val="00311D39"/>
    <w:rsid w:val="0031267A"/>
    <w:rsid w:val="00316A25"/>
    <w:rsid w:val="00321361"/>
    <w:rsid w:val="00326DFF"/>
    <w:rsid w:val="00331FA4"/>
    <w:rsid w:val="003322F4"/>
    <w:rsid w:val="00334A79"/>
    <w:rsid w:val="003400B6"/>
    <w:rsid w:val="003421C2"/>
    <w:rsid w:val="00344250"/>
    <w:rsid w:val="00344471"/>
    <w:rsid w:val="00347C60"/>
    <w:rsid w:val="00350499"/>
    <w:rsid w:val="00355BCA"/>
    <w:rsid w:val="00356EC8"/>
    <w:rsid w:val="00360C51"/>
    <w:rsid w:val="003627FB"/>
    <w:rsid w:val="00363324"/>
    <w:rsid w:val="00364C20"/>
    <w:rsid w:val="00364C8C"/>
    <w:rsid w:val="00364DBF"/>
    <w:rsid w:val="003653C4"/>
    <w:rsid w:val="003661CD"/>
    <w:rsid w:val="00367A2E"/>
    <w:rsid w:val="00367B9F"/>
    <w:rsid w:val="00370D74"/>
    <w:rsid w:val="00371088"/>
    <w:rsid w:val="003720B6"/>
    <w:rsid w:val="003723C5"/>
    <w:rsid w:val="00372FC7"/>
    <w:rsid w:val="00373737"/>
    <w:rsid w:val="00375443"/>
    <w:rsid w:val="00375D5D"/>
    <w:rsid w:val="003764A3"/>
    <w:rsid w:val="003764CA"/>
    <w:rsid w:val="00377E86"/>
    <w:rsid w:val="0038148B"/>
    <w:rsid w:val="00381DFE"/>
    <w:rsid w:val="00383899"/>
    <w:rsid w:val="003871FD"/>
    <w:rsid w:val="00391489"/>
    <w:rsid w:val="003932EA"/>
    <w:rsid w:val="003932F9"/>
    <w:rsid w:val="00393C94"/>
    <w:rsid w:val="003945B3"/>
    <w:rsid w:val="003959DD"/>
    <w:rsid w:val="00395A3A"/>
    <w:rsid w:val="003974E3"/>
    <w:rsid w:val="003A0343"/>
    <w:rsid w:val="003A18F6"/>
    <w:rsid w:val="003A4670"/>
    <w:rsid w:val="003A50A3"/>
    <w:rsid w:val="003A512B"/>
    <w:rsid w:val="003A5DAA"/>
    <w:rsid w:val="003A6601"/>
    <w:rsid w:val="003A6C37"/>
    <w:rsid w:val="003B1997"/>
    <w:rsid w:val="003B1AF8"/>
    <w:rsid w:val="003B2AAD"/>
    <w:rsid w:val="003B2BCD"/>
    <w:rsid w:val="003B3EB5"/>
    <w:rsid w:val="003B41C6"/>
    <w:rsid w:val="003B593B"/>
    <w:rsid w:val="003B6529"/>
    <w:rsid w:val="003B6710"/>
    <w:rsid w:val="003C13A1"/>
    <w:rsid w:val="003C3905"/>
    <w:rsid w:val="003C4B1E"/>
    <w:rsid w:val="003C5693"/>
    <w:rsid w:val="003C6CFB"/>
    <w:rsid w:val="003D0941"/>
    <w:rsid w:val="003D1465"/>
    <w:rsid w:val="003D5739"/>
    <w:rsid w:val="003D6997"/>
    <w:rsid w:val="003E279D"/>
    <w:rsid w:val="003F0F61"/>
    <w:rsid w:val="003F3EE1"/>
    <w:rsid w:val="0040072B"/>
    <w:rsid w:val="00401894"/>
    <w:rsid w:val="004026CC"/>
    <w:rsid w:val="00404183"/>
    <w:rsid w:val="00404462"/>
    <w:rsid w:val="0040539A"/>
    <w:rsid w:val="00407C22"/>
    <w:rsid w:val="004113B0"/>
    <w:rsid w:val="00411D83"/>
    <w:rsid w:val="004126F7"/>
    <w:rsid w:val="00412D77"/>
    <w:rsid w:val="00413D8E"/>
    <w:rsid w:val="00414D13"/>
    <w:rsid w:val="004150A3"/>
    <w:rsid w:val="00415721"/>
    <w:rsid w:val="00415BE9"/>
    <w:rsid w:val="004178AE"/>
    <w:rsid w:val="00425E84"/>
    <w:rsid w:val="00426313"/>
    <w:rsid w:val="00426ED8"/>
    <w:rsid w:val="00427E08"/>
    <w:rsid w:val="004308D9"/>
    <w:rsid w:val="00430DE1"/>
    <w:rsid w:val="00431354"/>
    <w:rsid w:val="004330FF"/>
    <w:rsid w:val="00434F95"/>
    <w:rsid w:val="004360F2"/>
    <w:rsid w:val="00437623"/>
    <w:rsid w:val="00437A43"/>
    <w:rsid w:val="004412A2"/>
    <w:rsid w:val="00442368"/>
    <w:rsid w:val="00442BE6"/>
    <w:rsid w:val="004466E1"/>
    <w:rsid w:val="00446711"/>
    <w:rsid w:val="00446D82"/>
    <w:rsid w:val="00450991"/>
    <w:rsid w:val="00451555"/>
    <w:rsid w:val="00451F41"/>
    <w:rsid w:val="004530B7"/>
    <w:rsid w:val="0045323B"/>
    <w:rsid w:val="004606E2"/>
    <w:rsid w:val="00461EE3"/>
    <w:rsid w:val="00466A22"/>
    <w:rsid w:val="00467C2F"/>
    <w:rsid w:val="00470CFC"/>
    <w:rsid w:val="00471779"/>
    <w:rsid w:val="0047313A"/>
    <w:rsid w:val="00473C57"/>
    <w:rsid w:val="00473D09"/>
    <w:rsid w:val="00474CFE"/>
    <w:rsid w:val="0047693C"/>
    <w:rsid w:val="0048129C"/>
    <w:rsid w:val="00485B1C"/>
    <w:rsid w:val="004864A2"/>
    <w:rsid w:val="004879A8"/>
    <w:rsid w:val="00490CBE"/>
    <w:rsid w:val="00492C2B"/>
    <w:rsid w:val="00492C38"/>
    <w:rsid w:val="00492DBA"/>
    <w:rsid w:val="00493174"/>
    <w:rsid w:val="0049691E"/>
    <w:rsid w:val="00497334"/>
    <w:rsid w:val="004A0EBE"/>
    <w:rsid w:val="004A1871"/>
    <w:rsid w:val="004A2CBA"/>
    <w:rsid w:val="004A3FDC"/>
    <w:rsid w:val="004A439F"/>
    <w:rsid w:val="004A46B9"/>
    <w:rsid w:val="004B04DF"/>
    <w:rsid w:val="004B1EA5"/>
    <w:rsid w:val="004B2D3E"/>
    <w:rsid w:val="004B35CC"/>
    <w:rsid w:val="004B45CF"/>
    <w:rsid w:val="004C1D75"/>
    <w:rsid w:val="004C21CD"/>
    <w:rsid w:val="004C3676"/>
    <w:rsid w:val="004D29D7"/>
    <w:rsid w:val="004D2DD4"/>
    <w:rsid w:val="004D39EF"/>
    <w:rsid w:val="004D4989"/>
    <w:rsid w:val="004E1C03"/>
    <w:rsid w:val="004E2A3D"/>
    <w:rsid w:val="004E7EE8"/>
    <w:rsid w:val="004E7FD0"/>
    <w:rsid w:val="004F0C54"/>
    <w:rsid w:val="004F1241"/>
    <w:rsid w:val="004F2678"/>
    <w:rsid w:val="004F3F62"/>
    <w:rsid w:val="004F6477"/>
    <w:rsid w:val="004F6657"/>
    <w:rsid w:val="00502D63"/>
    <w:rsid w:val="00503899"/>
    <w:rsid w:val="00506F01"/>
    <w:rsid w:val="00510EA0"/>
    <w:rsid w:val="00511490"/>
    <w:rsid w:val="0051181C"/>
    <w:rsid w:val="005135F1"/>
    <w:rsid w:val="00515AF6"/>
    <w:rsid w:val="00515DB2"/>
    <w:rsid w:val="00516075"/>
    <w:rsid w:val="005173A8"/>
    <w:rsid w:val="00517BED"/>
    <w:rsid w:val="0052365D"/>
    <w:rsid w:val="00527839"/>
    <w:rsid w:val="00532587"/>
    <w:rsid w:val="005360C4"/>
    <w:rsid w:val="00536FC6"/>
    <w:rsid w:val="00537557"/>
    <w:rsid w:val="00540987"/>
    <w:rsid w:val="005422FD"/>
    <w:rsid w:val="0054422D"/>
    <w:rsid w:val="00544A82"/>
    <w:rsid w:val="00546B08"/>
    <w:rsid w:val="00546CD2"/>
    <w:rsid w:val="00546F37"/>
    <w:rsid w:val="00552E29"/>
    <w:rsid w:val="00552ECE"/>
    <w:rsid w:val="0055366A"/>
    <w:rsid w:val="00555963"/>
    <w:rsid w:val="005559AB"/>
    <w:rsid w:val="00556727"/>
    <w:rsid w:val="005570FE"/>
    <w:rsid w:val="00557CC0"/>
    <w:rsid w:val="00557FF3"/>
    <w:rsid w:val="00563100"/>
    <w:rsid w:val="0056612F"/>
    <w:rsid w:val="00566204"/>
    <w:rsid w:val="0057184D"/>
    <w:rsid w:val="00580E42"/>
    <w:rsid w:val="0058221C"/>
    <w:rsid w:val="00583928"/>
    <w:rsid w:val="00585BE9"/>
    <w:rsid w:val="0058633D"/>
    <w:rsid w:val="00586FD0"/>
    <w:rsid w:val="005913C5"/>
    <w:rsid w:val="00592142"/>
    <w:rsid w:val="0059225E"/>
    <w:rsid w:val="00593924"/>
    <w:rsid w:val="0059411C"/>
    <w:rsid w:val="0059635E"/>
    <w:rsid w:val="00596CBD"/>
    <w:rsid w:val="0059707D"/>
    <w:rsid w:val="005A0BE3"/>
    <w:rsid w:val="005A0C05"/>
    <w:rsid w:val="005A1050"/>
    <w:rsid w:val="005A1774"/>
    <w:rsid w:val="005A1967"/>
    <w:rsid w:val="005A22DD"/>
    <w:rsid w:val="005A26A5"/>
    <w:rsid w:val="005A2F52"/>
    <w:rsid w:val="005A407B"/>
    <w:rsid w:val="005A6616"/>
    <w:rsid w:val="005B004F"/>
    <w:rsid w:val="005B0474"/>
    <w:rsid w:val="005B0A01"/>
    <w:rsid w:val="005B57D3"/>
    <w:rsid w:val="005C09DF"/>
    <w:rsid w:val="005C2BFA"/>
    <w:rsid w:val="005C3554"/>
    <w:rsid w:val="005C5006"/>
    <w:rsid w:val="005C67D0"/>
    <w:rsid w:val="005D1B0D"/>
    <w:rsid w:val="005D24CB"/>
    <w:rsid w:val="005D53E5"/>
    <w:rsid w:val="005E0B1E"/>
    <w:rsid w:val="005E4777"/>
    <w:rsid w:val="005E4BC7"/>
    <w:rsid w:val="005E60A0"/>
    <w:rsid w:val="005E6623"/>
    <w:rsid w:val="005E6632"/>
    <w:rsid w:val="005F1CCC"/>
    <w:rsid w:val="005F2AB8"/>
    <w:rsid w:val="005F3587"/>
    <w:rsid w:val="005F584A"/>
    <w:rsid w:val="005F73BD"/>
    <w:rsid w:val="005F7CE6"/>
    <w:rsid w:val="00600632"/>
    <w:rsid w:val="00601B4E"/>
    <w:rsid w:val="00604944"/>
    <w:rsid w:val="0060760E"/>
    <w:rsid w:val="0061053B"/>
    <w:rsid w:val="006108EC"/>
    <w:rsid w:val="00610E44"/>
    <w:rsid w:val="00612138"/>
    <w:rsid w:val="0061224A"/>
    <w:rsid w:val="00623C0C"/>
    <w:rsid w:val="00625DA3"/>
    <w:rsid w:val="006260EB"/>
    <w:rsid w:val="006262AE"/>
    <w:rsid w:val="00626A9A"/>
    <w:rsid w:val="00627886"/>
    <w:rsid w:val="00633775"/>
    <w:rsid w:val="006341D4"/>
    <w:rsid w:val="006354FF"/>
    <w:rsid w:val="0063581C"/>
    <w:rsid w:val="0063777E"/>
    <w:rsid w:val="006403A8"/>
    <w:rsid w:val="0064045C"/>
    <w:rsid w:val="006421BB"/>
    <w:rsid w:val="006423AD"/>
    <w:rsid w:val="00643E30"/>
    <w:rsid w:val="00644824"/>
    <w:rsid w:val="0064494C"/>
    <w:rsid w:val="00644C5C"/>
    <w:rsid w:val="00644D94"/>
    <w:rsid w:val="00645956"/>
    <w:rsid w:val="006476E2"/>
    <w:rsid w:val="00650B58"/>
    <w:rsid w:val="006517AE"/>
    <w:rsid w:val="00651AFF"/>
    <w:rsid w:val="0065222A"/>
    <w:rsid w:val="0065228A"/>
    <w:rsid w:val="00654D9C"/>
    <w:rsid w:val="00655C8A"/>
    <w:rsid w:val="0065607D"/>
    <w:rsid w:val="00656835"/>
    <w:rsid w:val="00661061"/>
    <w:rsid w:val="00662CDB"/>
    <w:rsid w:val="006647CD"/>
    <w:rsid w:val="00666204"/>
    <w:rsid w:val="006703D8"/>
    <w:rsid w:val="006748E3"/>
    <w:rsid w:val="00682E77"/>
    <w:rsid w:val="00684C0B"/>
    <w:rsid w:val="00685675"/>
    <w:rsid w:val="0069197B"/>
    <w:rsid w:val="00694F72"/>
    <w:rsid w:val="00694F9F"/>
    <w:rsid w:val="0069513F"/>
    <w:rsid w:val="006951FD"/>
    <w:rsid w:val="006A0BE7"/>
    <w:rsid w:val="006A160B"/>
    <w:rsid w:val="006A35B7"/>
    <w:rsid w:val="006A61F7"/>
    <w:rsid w:val="006B3C8C"/>
    <w:rsid w:val="006B5BCE"/>
    <w:rsid w:val="006B6E1A"/>
    <w:rsid w:val="006B78FD"/>
    <w:rsid w:val="006C1B9B"/>
    <w:rsid w:val="006C1D31"/>
    <w:rsid w:val="006C244A"/>
    <w:rsid w:val="006C6B14"/>
    <w:rsid w:val="006C79B2"/>
    <w:rsid w:val="006D0554"/>
    <w:rsid w:val="006D7952"/>
    <w:rsid w:val="006D7AF7"/>
    <w:rsid w:val="006E1A06"/>
    <w:rsid w:val="006E2A67"/>
    <w:rsid w:val="006E3001"/>
    <w:rsid w:val="006E4026"/>
    <w:rsid w:val="006E5950"/>
    <w:rsid w:val="006E5A7D"/>
    <w:rsid w:val="006E63BC"/>
    <w:rsid w:val="006F0FEA"/>
    <w:rsid w:val="00700828"/>
    <w:rsid w:val="007010CA"/>
    <w:rsid w:val="00701A5E"/>
    <w:rsid w:val="0070258F"/>
    <w:rsid w:val="007025AC"/>
    <w:rsid w:val="0070399E"/>
    <w:rsid w:val="0070769A"/>
    <w:rsid w:val="0071215E"/>
    <w:rsid w:val="007127EB"/>
    <w:rsid w:val="00713EEC"/>
    <w:rsid w:val="00714587"/>
    <w:rsid w:val="00716FC8"/>
    <w:rsid w:val="007215BD"/>
    <w:rsid w:val="00730FEC"/>
    <w:rsid w:val="00731D36"/>
    <w:rsid w:val="00732D55"/>
    <w:rsid w:val="00733988"/>
    <w:rsid w:val="00734D6A"/>
    <w:rsid w:val="007350DC"/>
    <w:rsid w:val="00735CDB"/>
    <w:rsid w:val="00741103"/>
    <w:rsid w:val="00741A55"/>
    <w:rsid w:val="00741F74"/>
    <w:rsid w:val="00742252"/>
    <w:rsid w:val="00743657"/>
    <w:rsid w:val="00743A9D"/>
    <w:rsid w:val="00745489"/>
    <w:rsid w:val="00745999"/>
    <w:rsid w:val="007462DA"/>
    <w:rsid w:val="00747DC1"/>
    <w:rsid w:val="007533A7"/>
    <w:rsid w:val="00754A98"/>
    <w:rsid w:val="007553C7"/>
    <w:rsid w:val="00755E09"/>
    <w:rsid w:val="0075628F"/>
    <w:rsid w:val="00757157"/>
    <w:rsid w:val="007576D8"/>
    <w:rsid w:val="00760983"/>
    <w:rsid w:val="007630E3"/>
    <w:rsid w:val="0076444B"/>
    <w:rsid w:val="00766812"/>
    <w:rsid w:val="00766B07"/>
    <w:rsid w:val="00767B69"/>
    <w:rsid w:val="0077005F"/>
    <w:rsid w:val="00770086"/>
    <w:rsid w:val="00771281"/>
    <w:rsid w:val="00773194"/>
    <w:rsid w:val="00774A97"/>
    <w:rsid w:val="00777300"/>
    <w:rsid w:val="0078104D"/>
    <w:rsid w:val="00781EC0"/>
    <w:rsid w:val="00782900"/>
    <w:rsid w:val="00785057"/>
    <w:rsid w:val="0078601C"/>
    <w:rsid w:val="007919C1"/>
    <w:rsid w:val="00792F3E"/>
    <w:rsid w:val="007931C1"/>
    <w:rsid w:val="00794794"/>
    <w:rsid w:val="00795A8A"/>
    <w:rsid w:val="00797C34"/>
    <w:rsid w:val="007A044B"/>
    <w:rsid w:val="007A7557"/>
    <w:rsid w:val="007A76FA"/>
    <w:rsid w:val="007B7F21"/>
    <w:rsid w:val="007C01CB"/>
    <w:rsid w:val="007C1D77"/>
    <w:rsid w:val="007C4CCE"/>
    <w:rsid w:val="007D1CA5"/>
    <w:rsid w:val="007D301C"/>
    <w:rsid w:val="007D4AE1"/>
    <w:rsid w:val="007D566A"/>
    <w:rsid w:val="007D5712"/>
    <w:rsid w:val="007D5978"/>
    <w:rsid w:val="007D7C70"/>
    <w:rsid w:val="007E00A6"/>
    <w:rsid w:val="007E21DA"/>
    <w:rsid w:val="007E26E8"/>
    <w:rsid w:val="007E3B34"/>
    <w:rsid w:val="007E4DA7"/>
    <w:rsid w:val="007E69BC"/>
    <w:rsid w:val="007F0C37"/>
    <w:rsid w:val="007F17D7"/>
    <w:rsid w:val="007F1C84"/>
    <w:rsid w:val="007F28AE"/>
    <w:rsid w:val="007F3077"/>
    <w:rsid w:val="007F4EE0"/>
    <w:rsid w:val="007F51DF"/>
    <w:rsid w:val="007F5481"/>
    <w:rsid w:val="007F78FD"/>
    <w:rsid w:val="00801353"/>
    <w:rsid w:val="00801CFF"/>
    <w:rsid w:val="0080210E"/>
    <w:rsid w:val="00803CCD"/>
    <w:rsid w:val="0080570C"/>
    <w:rsid w:val="00805849"/>
    <w:rsid w:val="0080592A"/>
    <w:rsid w:val="00806CF9"/>
    <w:rsid w:val="00807F1E"/>
    <w:rsid w:val="008101AF"/>
    <w:rsid w:val="00812912"/>
    <w:rsid w:val="00813D7F"/>
    <w:rsid w:val="00814CC6"/>
    <w:rsid w:val="008163CB"/>
    <w:rsid w:val="00821FCB"/>
    <w:rsid w:val="00825AF0"/>
    <w:rsid w:val="00826CC9"/>
    <w:rsid w:val="008304BA"/>
    <w:rsid w:val="008325E0"/>
    <w:rsid w:val="00833642"/>
    <w:rsid w:val="008346F1"/>
    <w:rsid w:val="00834F96"/>
    <w:rsid w:val="00835EFB"/>
    <w:rsid w:val="0083634D"/>
    <w:rsid w:val="008372D6"/>
    <w:rsid w:val="00837365"/>
    <w:rsid w:val="0083779D"/>
    <w:rsid w:val="00840434"/>
    <w:rsid w:val="0084210B"/>
    <w:rsid w:val="008455B4"/>
    <w:rsid w:val="008458A6"/>
    <w:rsid w:val="00846D34"/>
    <w:rsid w:val="00852342"/>
    <w:rsid w:val="0085359F"/>
    <w:rsid w:val="00854AFA"/>
    <w:rsid w:val="00855977"/>
    <w:rsid w:val="00863557"/>
    <w:rsid w:val="0086374D"/>
    <w:rsid w:val="00863B23"/>
    <w:rsid w:val="00866D9C"/>
    <w:rsid w:val="008675E6"/>
    <w:rsid w:val="0087000E"/>
    <w:rsid w:val="008700D8"/>
    <w:rsid w:val="00870A32"/>
    <w:rsid w:val="00875085"/>
    <w:rsid w:val="00875366"/>
    <w:rsid w:val="008758F4"/>
    <w:rsid w:val="00876489"/>
    <w:rsid w:val="008773EC"/>
    <w:rsid w:val="008807FE"/>
    <w:rsid w:val="00881800"/>
    <w:rsid w:val="0088231B"/>
    <w:rsid w:val="00883219"/>
    <w:rsid w:val="008869FC"/>
    <w:rsid w:val="00887657"/>
    <w:rsid w:val="00887E45"/>
    <w:rsid w:val="0089000A"/>
    <w:rsid w:val="00890FE8"/>
    <w:rsid w:val="008913E4"/>
    <w:rsid w:val="008916B3"/>
    <w:rsid w:val="00891867"/>
    <w:rsid w:val="008920D5"/>
    <w:rsid w:val="00894648"/>
    <w:rsid w:val="00894672"/>
    <w:rsid w:val="0089554B"/>
    <w:rsid w:val="00896B95"/>
    <w:rsid w:val="00897582"/>
    <w:rsid w:val="00897A7A"/>
    <w:rsid w:val="008A3689"/>
    <w:rsid w:val="008A595D"/>
    <w:rsid w:val="008A64A6"/>
    <w:rsid w:val="008A6B2F"/>
    <w:rsid w:val="008B1786"/>
    <w:rsid w:val="008B1A61"/>
    <w:rsid w:val="008B4581"/>
    <w:rsid w:val="008B4C2E"/>
    <w:rsid w:val="008B59EE"/>
    <w:rsid w:val="008B64EB"/>
    <w:rsid w:val="008B69E3"/>
    <w:rsid w:val="008B6D4B"/>
    <w:rsid w:val="008C0253"/>
    <w:rsid w:val="008C350B"/>
    <w:rsid w:val="008C540A"/>
    <w:rsid w:val="008C571D"/>
    <w:rsid w:val="008C6B6A"/>
    <w:rsid w:val="008D0DEC"/>
    <w:rsid w:val="008D1151"/>
    <w:rsid w:val="008D16AF"/>
    <w:rsid w:val="008D1711"/>
    <w:rsid w:val="008D1F3B"/>
    <w:rsid w:val="008D255E"/>
    <w:rsid w:val="008D26D8"/>
    <w:rsid w:val="008D3053"/>
    <w:rsid w:val="008D4942"/>
    <w:rsid w:val="008D5ABB"/>
    <w:rsid w:val="008E2102"/>
    <w:rsid w:val="008E3D7A"/>
    <w:rsid w:val="008E3EC1"/>
    <w:rsid w:val="008E3FA2"/>
    <w:rsid w:val="008E4A6A"/>
    <w:rsid w:val="008E4CEB"/>
    <w:rsid w:val="008E5709"/>
    <w:rsid w:val="008E67EB"/>
    <w:rsid w:val="008F14F0"/>
    <w:rsid w:val="008F63CF"/>
    <w:rsid w:val="008F6C21"/>
    <w:rsid w:val="0090138E"/>
    <w:rsid w:val="009022D4"/>
    <w:rsid w:val="00902F7A"/>
    <w:rsid w:val="009036D4"/>
    <w:rsid w:val="009039F6"/>
    <w:rsid w:val="009050C9"/>
    <w:rsid w:val="009070FC"/>
    <w:rsid w:val="00912C12"/>
    <w:rsid w:val="00912FB3"/>
    <w:rsid w:val="00914602"/>
    <w:rsid w:val="0091515D"/>
    <w:rsid w:val="0091593D"/>
    <w:rsid w:val="00916066"/>
    <w:rsid w:val="00920B04"/>
    <w:rsid w:val="00921129"/>
    <w:rsid w:val="00921F3F"/>
    <w:rsid w:val="009236E4"/>
    <w:rsid w:val="00926426"/>
    <w:rsid w:val="00926E20"/>
    <w:rsid w:val="00927FD5"/>
    <w:rsid w:val="00932148"/>
    <w:rsid w:val="009328C7"/>
    <w:rsid w:val="00937874"/>
    <w:rsid w:val="00940088"/>
    <w:rsid w:val="009403F7"/>
    <w:rsid w:val="00940C67"/>
    <w:rsid w:val="009426F3"/>
    <w:rsid w:val="00951BCF"/>
    <w:rsid w:val="009528E5"/>
    <w:rsid w:val="009531FB"/>
    <w:rsid w:val="00954BE3"/>
    <w:rsid w:val="00954C49"/>
    <w:rsid w:val="0096655C"/>
    <w:rsid w:val="00967D52"/>
    <w:rsid w:val="009721F3"/>
    <w:rsid w:val="00972472"/>
    <w:rsid w:val="0097291C"/>
    <w:rsid w:val="00972FDC"/>
    <w:rsid w:val="00973E5D"/>
    <w:rsid w:val="00974B45"/>
    <w:rsid w:val="009754E3"/>
    <w:rsid w:val="00976690"/>
    <w:rsid w:val="00977F95"/>
    <w:rsid w:val="009854DD"/>
    <w:rsid w:val="009858D0"/>
    <w:rsid w:val="00994B1F"/>
    <w:rsid w:val="009954F8"/>
    <w:rsid w:val="00996381"/>
    <w:rsid w:val="00997801"/>
    <w:rsid w:val="00997E42"/>
    <w:rsid w:val="009A048C"/>
    <w:rsid w:val="009A25A8"/>
    <w:rsid w:val="009A4649"/>
    <w:rsid w:val="009A74ED"/>
    <w:rsid w:val="009B2A62"/>
    <w:rsid w:val="009B6341"/>
    <w:rsid w:val="009B6D62"/>
    <w:rsid w:val="009C113B"/>
    <w:rsid w:val="009C1A82"/>
    <w:rsid w:val="009C33AC"/>
    <w:rsid w:val="009C424E"/>
    <w:rsid w:val="009C47EE"/>
    <w:rsid w:val="009C6BC8"/>
    <w:rsid w:val="009D0BDB"/>
    <w:rsid w:val="009D0CE9"/>
    <w:rsid w:val="009D1024"/>
    <w:rsid w:val="009D1C19"/>
    <w:rsid w:val="009D27FB"/>
    <w:rsid w:val="009E0A76"/>
    <w:rsid w:val="009E1149"/>
    <w:rsid w:val="009E1C3D"/>
    <w:rsid w:val="009E2FA4"/>
    <w:rsid w:val="009F0ACB"/>
    <w:rsid w:val="009F12FC"/>
    <w:rsid w:val="009F39E2"/>
    <w:rsid w:val="009F3A9F"/>
    <w:rsid w:val="009F55A4"/>
    <w:rsid w:val="009F6077"/>
    <w:rsid w:val="009F6B21"/>
    <w:rsid w:val="009F7E5B"/>
    <w:rsid w:val="00A0200F"/>
    <w:rsid w:val="00A04196"/>
    <w:rsid w:val="00A05977"/>
    <w:rsid w:val="00A07BE4"/>
    <w:rsid w:val="00A119CD"/>
    <w:rsid w:val="00A12E4F"/>
    <w:rsid w:val="00A13CEE"/>
    <w:rsid w:val="00A13E9F"/>
    <w:rsid w:val="00A1475E"/>
    <w:rsid w:val="00A16359"/>
    <w:rsid w:val="00A20B32"/>
    <w:rsid w:val="00A2280E"/>
    <w:rsid w:val="00A22EAE"/>
    <w:rsid w:val="00A24ED8"/>
    <w:rsid w:val="00A2640A"/>
    <w:rsid w:val="00A33061"/>
    <w:rsid w:val="00A34045"/>
    <w:rsid w:val="00A344A6"/>
    <w:rsid w:val="00A36ABD"/>
    <w:rsid w:val="00A36BF0"/>
    <w:rsid w:val="00A371CC"/>
    <w:rsid w:val="00A40740"/>
    <w:rsid w:val="00A40E78"/>
    <w:rsid w:val="00A422CD"/>
    <w:rsid w:val="00A42B2D"/>
    <w:rsid w:val="00A43CC2"/>
    <w:rsid w:val="00A4584B"/>
    <w:rsid w:val="00A45A7A"/>
    <w:rsid w:val="00A45FFC"/>
    <w:rsid w:val="00A4664B"/>
    <w:rsid w:val="00A514A8"/>
    <w:rsid w:val="00A53243"/>
    <w:rsid w:val="00A54346"/>
    <w:rsid w:val="00A5524A"/>
    <w:rsid w:val="00A556D2"/>
    <w:rsid w:val="00A57421"/>
    <w:rsid w:val="00A57EF0"/>
    <w:rsid w:val="00A60C2D"/>
    <w:rsid w:val="00A61C62"/>
    <w:rsid w:val="00A627F4"/>
    <w:rsid w:val="00A63A69"/>
    <w:rsid w:val="00A6433C"/>
    <w:rsid w:val="00A65338"/>
    <w:rsid w:val="00A65852"/>
    <w:rsid w:val="00A6778B"/>
    <w:rsid w:val="00A700CB"/>
    <w:rsid w:val="00A70679"/>
    <w:rsid w:val="00A711AC"/>
    <w:rsid w:val="00A7483A"/>
    <w:rsid w:val="00A74B5D"/>
    <w:rsid w:val="00A75422"/>
    <w:rsid w:val="00A77242"/>
    <w:rsid w:val="00A822E9"/>
    <w:rsid w:val="00A827DE"/>
    <w:rsid w:val="00A8680C"/>
    <w:rsid w:val="00A90887"/>
    <w:rsid w:val="00A908F9"/>
    <w:rsid w:val="00A92906"/>
    <w:rsid w:val="00A93601"/>
    <w:rsid w:val="00A937E5"/>
    <w:rsid w:val="00A9509D"/>
    <w:rsid w:val="00A95CC0"/>
    <w:rsid w:val="00A97A08"/>
    <w:rsid w:val="00A97BBF"/>
    <w:rsid w:val="00AA1193"/>
    <w:rsid w:val="00AA11C2"/>
    <w:rsid w:val="00AA1309"/>
    <w:rsid w:val="00AA1873"/>
    <w:rsid w:val="00AA5DC2"/>
    <w:rsid w:val="00AA639B"/>
    <w:rsid w:val="00AB26EF"/>
    <w:rsid w:val="00AB2E67"/>
    <w:rsid w:val="00AB41CE"/>
    <w:rsid w:val="00AB762A"/>
    <w:rsid w:val="00AC3C58"/>
    <w:rsid w:val="00AC7578"/>
    <w:rsid w:val="00AC783A"/>
    <w:rsid w:val="00AD01FE"/>
    <w:rsid w:val="00AD02C8"/>
    <w:rsid w:val="00AD050D"/>
    <w:rsid w:val="00AD14BC"/>
    <w:rsid w:val="00AD2366"/>
    <w:rsid w:val="00AD46ED"/>
    <w:rsid w:val="00AD5E7F"/>
    <w:rsid w:val="00AD66D4"/>
    <w:rsid w:val="00AE023C"/>
    <w:rsid w:val="00AE11F1"/>
    <w:rsid w:val="00AE13AB"/>
    <w:rsid w:val="00AE2760"/>
    <w:rsid w:val="00AE2DEF"/>
    <w:rsid w:val="00AE300A"/>
    <w:rsid w:val="00AE4A71"/>
    <w:rsid w:val="00AE5546"/>
    <w:rsid w:val="00AE5C88"/>
    <w:rsid w:val="00AE7222"/>
    <w:rsid w:val="00AE76D8"/>
    <w:rsid w:val="00AF03F7"/>
    <w:rsid w:val="00AF7D7E"/>
    <w:rsid w:val="00B00537"/>
    <w:rsid w:val="00B012F0"/>
    <w:rsid w:val="00B025C6"/>
    <w:rsid w:val="00B07083"/>
    <w:rsid w:val="00B071E6"/>
    <w:rsid w:val="00B076E2"/>
    <w:rsid w:val="00B10AC2"/>
    <w:rsid w:val="00B1326F"/>
    <w:rsid w:val="00B1402F"/>
    <w:rsid w:val="00B1611A"/>
    <w:rsid w:val="00B16307"/>
    <w:rsid w:val="00B1782A"/>
    <w:rsid w:val="00B26469"/>
    <w:rsid w:val="00B26DFB"/>
    <w:rsid w:val="00B27D0E"/>
    <w:rsid w:val="00B27F0E"/>
    <w:rsid w:val="00B311CE"/>
    <w:rsid w:val="00B313FE"/>
    <w:rsid w:val="00B35740"/>
    <w:rsid w:val="00B3610C"/>
    <w:rsid w:val="00B37263"/>
    <w:rsid w:val="00B375E2"/>
    <w:rsid w:val="00B4107C"/>
    <w:rsid w:val="00B41AEE"/>
    <w:rsid w:val="00B4453A"/>
    <w:rsid w:val="00B44621"/>
    <w:rsid w:val="00B44A17"/>
    <w:rsid w:val="00B4520C"/>
    <w:rsid w:val="00B46D7C"/>
    <w:rsid w:val="00B47699"/>
    <w:rsid w:val="00B50F8B"/>
    <w:rsid w:val="00B51FC9"/>
    <w:rsid w:val="00B52E1F"/>
    <w:rsid w:val="00B56F72"/>
    <w:rsid w:val="00B57C07"/>
    <w:rsid w:val="00B60E84"/>
    <w:rsid w:val="00B60FA6"/>
    <w:rsid w:val="00B64137"/>
    <w:rsid w:val="00B6441A"/>
    <w:rsid w:val="00B730C3"/>
    <w:rsid w:val="00B746C6"/>
    <w:rsid w:val="00B74F5C"/>
    <w:rsid w:val="00B75BD3"/>
    <w:rsid w:val="00B8357E"/>
    <w:rsid w:val="00B849EB"/>
    <w:rsid w:val="00B86EF1"/>
    <w:rsid w:val="00B86FF2"/>
    <w:rsid w:val="00B87026"/>
    <w:rsid w:val="00B878F0"/>
    <w:rsid w:val="00B9069F"/>
    <w:rsid w:val="00B90E60"/>
    <w:rsid w:val="00B928F8"/>
    <w:rsid w:val="00B92910"/>
    <w:rsid w:val="00B93674"/>
    <w:rsid w:val="00B95A3B"/>
    <w:rsid w:val="00B964CE"/>
    <w:rsid w:val="00B96E61"/>
    <w:rsid w:val="00B9794E"/>
    <w:rsid w:val="00BA0FFA"/>
    <w:rsid w:val="00BA2A67"/>
    <w:rsid w:val="00BA679C"/>
    <w:rsid w:val="00BA71FB"/>
    <w:rsid w:val="00BB0235"/>
    <w:rsid w:val="00BB1447"/>
    <w:rsid w:val="00BB2CDF"/>
    <w:rsid w:val="00BB435E"/>
    <w:rsid w:val="00BB6CDC"/>
    <w:rsid w:val="00BB775D"/>
    <w:rsid w:val="00BB7C7C"/>
    <w:rsid w:val="00BC01C4"/>
    <w:rsid w:val="00BC068B"/>
    <w:rsid w:val="00BC1BCB"/>
    <w:rsid w:val="00BC2A5D"/>
    <w:rsid w:val="00BC5A8C"/>
    <w:rsid w:val="00BD0C23"/>
    <w:rsid w:val="00BD1DDB"/>
    <w:rsid w:val="00BD504D"/>
    <w:rsid w:val="00BD7CC6"/>
    <w:rsid w:val="00BE0B3B"/>
    <w:rsid w:val="00BE0D1D"/>
    <w:rsid w:val="00BE24A0"/>
    <w:rsid w:val="00BE2D10"/>
    <w:rsid w:val="00BE4CD3"/>
    <w:rsid w:val="00BE4CEC"/>
    <w:rsid w:val="00BE5074"/>
    <w:rsid w:val="00BE6BA8"/>
    <w:rsid w:val="00BF55EA"/>
    <w:rsid w:val="00BF61B9"/>
    <w:rsid w:val="00BF72ED"/>
    <w:rsid w:val="00C007F9"/>
    <w:rsid w:val="00C00F58"/>
    <w:rsid w:val="00C01952"/>
    <w:rsid w:val="00C01FE2"/>
    <w:rsid w:val="00C06B78"/>
    <w:rsid w:val="00C075F7"/>
    <w:rsid w:val="00C11C72"/>
    <w:rsid w:val="00C1284E"/>
    <w:rsid w:val="00C12CFA"/>
    <w:rsid w:val="00C12DB6"/>
    <w:rsid w:val="00C1418C"/>
    <w:rsid w:val="00C14525"/>
    <w:rsid w:val="00C159E7"/>
    <w:rsid w:val="00C15BCC"/>
    <w:rsid w:val="00C15BD3"/>
    <w:rsid w:val="00C16AD7"/>
    <w:rsid w:val="00C175F6"/>
    <w:rsid w:val="00C177F5"/>
    <w:rsid w:val="00C20585"/>
    <w:rsid w:val="00C21213"/>
    <w:rsid w:val="00C231B0"/>
    <w:rsid w:val="00C234F4"/>
    <w:rsid w:val="00C248AC"/>
    <w:rsid w:val="00C2747F"/>
    <w:rsid w:val="00C30210"/>
    <w:rsid w:val="00C30F50"/>
    <w:rsid w:val="00C31720"/>
    <w:rsid w:val="00C31818"/>
    <w:rsid w:val="00C3385A"/>
    <w:rsid w:val="00C352C1"/>
    <w:rsid w:val="00C36D21"/>
    <w:rsid w:val="00C3756F"/>
    <w:rsid w:val="00C379CE"/>
    <w:rsid w:val="00C40628"/>
    <w:rsid w:val="00C41842"/>
    <w:rsid w:val="00C41E17"/>
    <w:rsid w:val="00C44E4E"/>
    <w:rsid w:val="00C45D5A"/>
    <w:rsid w:val="00C51223"/>
    <w:rsid w:val="00C5624E"/>
    <w:rsid w:val="00C575F3"/>
    <w:rsid w:val="00C60122"/>
    <w:rsid w:val="00C60C83"/>
    <w:rsid w:val="00C61628"/>
    <w:rsid w:val="00C64626"/>
    <w:rsid w:val="00C6569F"/>
    <w:rsid w:val="00C6590F"/>
    <w:rsid w:val="00C66168"/>
    <w:rsid w:val="00C67BC3"/>
    <w:rsid w:val="00C710DE"/>
    <w:rsid w:val="00C72261"/>
    <w:rsid w:val="00C764A5"/>
    <w:rsid w:val="00C76993"/>
    <w:rsid w:val="00C817C2"/>
    <w:rsid w:val="00C818E2"/>
    <w:rsid w:val="00C81E07"/>
    <w:rsid w:val="00C844F9"/>
    <w:rsid w:val="00C85D70"/>
    <w:rsid w:val="00C9048A"/>
    <w:rsid w:val="00C90526"/>
    <w:rsid w:val="00CA1F10"/>
    <w:rsid w:val="00CA1FE4"/>
    <w:rsid w:val="00CB51CF"/>
    <w:rsid w:val="00CB5C5B"/>
    <w:rsid w:val="00CB7337"/>
    <w:rsid w:val="00CB7B2A"/>
    <w:rsid w:val="00CC1174"/>
    <w:rsid w:val="00CC21BD"/>
    <w:rsid w:val="00CC2FAF"/>
    <w:rsid w:val="00CC3095"/>
    <w:rsid w:val="00CC332A"/>
    <w:rsid w:val="00CC5632"/>
    <w:rsid w:val="00CC622C"/>
    <w:rsid w:val="00CD059E"/>
    <w:rsid w:val="00CD12E2"/>
    <w:rsid w:val="00CD3207"/>
    <w:rsid w:val="00CD4BEB"/>
    <w:rsid w:val="00CD7173"/>
    <w:rsid w:val="00CD72AC"/>
    <w:rsid w:val="00CD7782"/>
    <w:rsid w:val="00CE0C45"/>
    <w:rsid w:val="00CE28EE"/>
    <w:rsid w:val="00CE4C89"/>
    <w:rsid w:val="00CE53E7"/>
    <w:rsid w:val="00CE74DF"/>
    <w:rsid w:val="00CF4D52"/>
    <w:rsid w:val="00CF5AD9"/>
    <w:rsid w:val="00CF74DD"/>
    <w:rsid w:val="00D00F2F"/>
    <w:rsid w:val="00D05B30"/>
    <w:rsid w:val="00D13913"/>
    <w:rsid w:val="00D13E2E"/>
    <w:rsid w:val="00D13E6C"/>
    <w:rsid w:val="00D14A8E"/>
    <w:rsid w:val="00D15205"/>
    <w:rsid w:val="00D16544"/>
    <w:rsid w:val="00D17256"/>
    <w:rsid w:val="00D25425"/>
    <w:rsid w:val="00D27643"/>
    <w:rsid w:val="00D305FD"/>
    <w:rsid w:val="00D323B9"/>
    <w:rsid w:val="00D3548F"/>
    <w:rsid w:val="00D372F1"/>
    <w:rsid w:val="00D37ED6"/>
    <w:rsid w:val="00D419D4"/>
    <w:rsid w:val="00D41D86"/>
    <w:rsid w:val="00D42FCC"/>
    <w:rsid w:val="00D4669B"/>
    <w:rsid w:val="00D4794E"/>
    <w:rsid w:val="00D52071"/>
    <w:rsid w:val="00D55AE9"/>
    <w:rsid w:val="00D56C66"/>
    <w:rsid w:val="00D571F0"/>
    <w:rsid w:val="00D61A16"/>
    <w:rsid w:val="00D6339D"/>
    <w:rsid w:val="00D6372B"/>
    <w:rsid w:val="00D66287"/>
    <w:rsid w:val="00D70CCD"/>
    <w:rsid w:val="00D728B1"/>
    <w:rsid w:val="00D72E9E"/>
    <w:rsid w:val="00D74622"/>
    <w:rsid w:val="00D75196"/>
    <w:rsid w:val="00D76BA0"/>
    <w:rsid w:val="00D77E1D"/>
    <w:rsid w:val="00D80980"/>
    <w:rsid w:val="00D8255E"/>
    <w:rsid w:val="00D83D18"/>
    <w:rsid w:val="00D8433C"/>
    <w:rsid w:val="00D84CA1"/>
    <w:rsid w:val="00D858FE"/>
    <w:rsid w:val="00D87182"/>
    <w:rsid w:val="00D908CE"/>
    <w:rsid w:val="00D910CB"/>
    <w:rsid w:val="00D93A0E"/>
    <w:rsid w:val="00D94438"/>
    <w:rsid w:val="00D95135"/>
    <w:rsid w:val="00D96700"/>
    <w:rsid w:val="00D96870"/>
    <w:rsid w:val="00D97244"/>
    <w:rsid w:val="00DA2EB2"/>
    <w:rsid w:val="00DA4EAF"/>
    <w:rsid w:val="00DB0D3A"/>
    <w:rsid w:val="00DB24C9"/>
    <w:rsid w:val="00DB2B51"/>
    <w:rsid w:val="00DB3BC9"/>
    <w:rsid w:val="00DB495A"/>
    <w:rsid w:val="00DB76ED"/>
    <w:rsid w:val="00DC1128"/>
    <w:rsid w:val="00DC3BBB"/>
    <w:rsid w:val="00DC3DEA"/>
    <w:rsid w:val="00DC532A"/>
    <w:rsid w:val="00DC6283"/>
    <w:rsid w:val="00DD0E33"/>
    <w:rsid w:val="00DD172D"/>
    <w:rsid w:val="00DD1F97"/>
    <w:rsid w:val="00DD31B2"/>
    <w:rsid w:val="00DD32EA"/>
    <w:rsid w:val="00DD3B40"/>
    <w:rsid w:val="00DD5660"/>
    <w:rsid w:val="00DD5AF9"/>
    <w:rsid w:val="00DE05F4"/>
    <w:rsid w:val="00DE1705"/>
    <w:rsid w:val="00DE20ED"/>
    <w:rsid w:val="00DE223A"/>
    <w:rsid w:val="00DE43E2"/>
    <w:rsid w:val="00DE63CE"/>
    <w:rsid w:val="00DE6E74"/>
    <w:rsid w:val="00DF0285"/>
    <w:rsid w:val="00DF083B"/>
    <w:rsid w:val="00DF25DC"/>
    <w:rsid w:val="00DF31CF"/>
    <w:rsid w:val="00DF3D46"/>
    <w:rsid w:val="00DF4344"/>
    <w:rsid w:val="00DF4633"/>
    <w:rsid w:val="00DF656B"/>
    <w:rsid w:val="00DF706A"/>
    <w:rsid w:val="00DF7240"/>
    <w:rsid w:val="00DF77A6"/>
    <w:rsid w:val="00DF78C3"/>
    <w:rsid w:val="00E0376D"/>
    <w:rsid w:val="00E053A9"/>
    <w:rsid w:val="00E05463"/>
    <w:rsid w:val="00E066D6"/>
    <w:rsid w:val="00E07B3B"/>
    <w:rsid w:val="00E149E8"/>
    <w:rsid w:val="00E14B1C"/>
    <w:rsid w:val="00E205A3"/>
    <w:rsid w:val="00E20BBF"/>
    <w:rsid w:val="00E21A83"/>
    <w:rsid w:val="00E22652"/>
    <w:rsid w:val="00E22FD1"/>
    <w:rsid w:val="00E254EC"/>
    <w:rsid w:val="00E25E8E"/>
    <w:rsid w:val="00E25E96"/>
    <w:rsid w:val="00E26D19"/>
    <w:rsid w:val="00E27467"/>
    <w:rsid w:val="00E32169"/>
    <w:rsid w:val="00E335F3"/>
    <w:rsid w:val="00E34461"/>
    <w:rsid w:val="00E34A7B"/>
    <w:rsid w:val="00E34D1A"/>
    <w:rsid w:val="00E35BF6"/>
    <w:rsid w:val="00E35F75"/>
    <w:rsid w:val="00E36E7B"/>
    <w:rsid w:val="00E43872"/>
    <w:rsid w:val="00E4525B"/>
    <w:rsid w:val="00E470D0"/>
    <w:rsid w:val="00E474F2"/>
    <w:rsid w:val="00E5012F"/>
    <w:rsid w:val="00E50775"/>
    <w:rsid w:val="00E546A7"/>
    <w:rsid w:val="00E566AA"/>
    <w:rsid w:val="00E56FB0"/>
    <w:rsid w:val="00E60D01"/>
    <w:rsid w:val="00E615D2"/>
    <w:rsid w:val="00E6265F"/>
    <w:rsid w:val="00E630ED"/>
    <w:rsid w:val="00E65211"/>
    <w:rsid w:val="00E718DB"/>
    <w:rsid w:val="00E72409"/>
    <w:rsid w:val="00E7293D"/>
    <w:rsid w:val="00E72AD9"/>
    <w:rsid w:val="00E73F98"/>
    <w:rsid w:val="00E74411"/>
    <w:rsid w:val="00E80D77"/>
    <w:rsid w:val="00E83843"/>
    <w:rsid w:val="00E84078"/>
    <w:rsid w:val="00E86751"/>
    <w:rsid w:val="00E87CAF"/>
    <w:rsid w:val="00E95CD4"/>
    <w:rsid w:val="00E96B97"/>
    <w:rsid w:val="00E972DE"/>
    <w:rsid w:val="00EA201F"/>
    <w:rsid w:val="00EA2EC2"/>
    <w:rsid w:val="00EA4220"/>
    <w:rsid w:val="00EA4D43"/>
    <w:rsid w:val="00EA51EF"/>
    <w:rsid w:val="00EA55DD"/>
    <w:rsid w:val="00EA5D5C"/>
    <w:rsid w:val="00EB0AD9"/>
    <w:rsid w:val="00EB1648"/>
    <w:rsid w:val="00EB17C8"/>
    <w:rsid w:val="00EB582D"/>
    <w:rsid w:val="00EC00F7"/>
    <w:rsid w:val="00EC2BDF"/>
    <w:rsid w:val="00EC430E"/>
    <w:rsid w:val="00EC71E5"/>
    <w:rsid w:val="00ED1375"/>
    <w:rsid w:val="00ED17FB"/>
    <w:rsid w:val="00ED1963"/>
    <w:rsid w:val="00EE1E66"/>
    <w:rsid w:val="00EE2398"/>
    <w:rsid w:val="00EE3805"/>
    <w:rsid w:val="00EF0CE1"/>
    <w:rsid w:val="00EF2926"/>
    <w:rsid w:val="00EF73F4"/>
    <w:rsid w:val="00F00B3E"/>
    <w:rsid w:val="00F02ABE"/>
    <w:rsid w:val="00F046C8"/>
    <w:rsid w:val="00F05F1D"/>
    <w:rsid w:val="00F0706E"/>
    <w:rsid w:val="00F075B6"/>
    <w:rsid w:val="00F104A7"/>
    <w:rsid w:val="00F1050B"/>
    <w:rsid w:val="00F105FC"/>
    <w:rsid w:val="00F1186C"/>
    <w:rsid w:val="00F14698"/>
    <w:rsid w:val="00F161F8"/>
    <w:rsid w:val="00F172AF"/>
    <w:rsid w:val="00F17437"/>
    <w:rsid w:val="00F204C0"/>
    <w:rsid w:val="00F237F8"/>
    <w:rsid w:val="00F23FBF"/>
    <w:rsid w:val="00F2544B"/>
    <w:rsid w:val="00F2650C"/>
    <w:rsid w:val="00F26BCB"/>
    <w:rsid w:val="00F2761B"/>
    <w:rsid w:val="00F317AB"/>
    <w:rsid w:val="00F32F23"/>
    <w:rsid w:val="00F33024"/>
    <w:rsid w:val="00F331F6"/>
    <w:rsid w:val="00F335EC"/>
    <w:rsid w:val="00F35481"/>
    <w:rsid w:val="00F35510"/>
    <w:rsid w:val="00F357BB"/>
    <w:rsid w:val="00F37594"/>
    <w:rsid w:val="00F41DE3"/>
    <w:rsid w:val="00F43A5A"/>
    <w:rsid w:val="00F5090D"/>
    <w:rsid w:val="00F54CF7"/>
    <w:rsid w:val="00F55B66"/>
    <w:rsid w:val="00F56D35"/>
    <w:rsid w:val="00F5773E"/>
    <w:rsid w:val="00F60253"/>
    <w:rsid w:val="00F60A66"/>
    <w:rsid w:val="00F644B4"/>
    <w:rsid w:val="00F64CFC"/>
    <w:rsid w:val="00F64E4B"/>
    <w:rsid w:val="00F651EA"/>
    <w:rsid w:val="00F67061"/>
    <w:rsid w:val="00F6710E"/>
    <w:rsid w:val="00F67337"/>
    <w:rsid w:val="00F67674"/>
    <w:rsid w:val="00F724F9"/>
    <w:rsid w:val="00F7314D"/>
    <w:rsid w:val="00F80EEC"/>
    <w:rsid w:val="00F824EF"/>
    <w:rsid w:val="00F85488"/>
    <w:rsid w:val="00F85CE3"/>
    <w:rsid w:val="00F86999"/>
    <w:rsid w:val="00F87337"/>
    <w:rsid w:val="00F87C36"/>
    <w:rsid w:val="00F925F5"/>
    <w:rsid w:val="00F93448"/>
    <w:rsid w:val="00F9530B"/>
    <w:rsid w:val="00FA24ED"/>
    <w:rsid w:val="00FA5585"/>
    <w:rsid w:val="00FB2530"/>
    <w:rsid w:val="00FB3151"/>
    <w:rsid w:val="00FB3AC7"/>
    <w:rsid w:val="00FB3E07"/>
    <w:rsid w:val="00FB4D75"/>
    <w:rsid w:val="00FB589A"/>
    <w:rsid w:val="00FB6171"/>
    <w:rsid w:val="00FB7728"/>
    <w:rsid w:val="00FB7D55"/>
    <w:rsid w:val="00FB7F2F"/>
    <w:rsid w:val="00FC0800"/>
    <w:rsid w:val="00FC0D23"/>
    <w:rsid w:val="00FC51F7"/>
    <w:rsid w:val="00FD2354"/>
    <w:rsid w:val="00FD41CA"/>
    <w:rsid w:val="00FD7FE0"/>
    <w:rsid w:val="00FE0C6D"/>
    <w:rsid w:val="00FE113D"/>
    <w:rsid w:val="00FE228D"/>
    <w:rsid w:val="00FE36D7"/>
    <w:rsid w:val="00FE4BF6"/>
    <w:rsid w:val="00FE56B9"/>
    <w:rsid w:val="00FF0C9C"/>
    <w:rsid w:val="00FF16CC"/>
    <w:rsid w:val="00FF2311"/>
    <w:rsid w:val="00FF2B36"/>
    <w:rsid w:val="00FF541B"/>
    <w:rsid w:val="00FF6359"/>
    <w:rsid w:val="00FF65C2"/>
    <w:rsid w:val="00FF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F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1"/>
    <w:uiPriority w:val="99"/>
    <w:qFormat/>
    <w:locked/>
    <w:rsid w:val="00430DE1"/>
    <w:pPr>
      <w:spacing w:before="100" w:beforeAutospacing="1" w:after="100" w:afterAutospacing="1" w:line="240" w:lineRule="auto"/>
      <w:outlineLvl w:val="0"/>
    </w:pPr>
    <w:rPr>
      <w:b/>
      <w:kern w:val="36"/>
      <w:sz w:val="4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203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467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C00F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1">
    <w:name w:val="Heading 1 Char1"/>
    <w:link w:val="Heading1"/>
    <w:uiPriority w:val="99"/>
    <w:locked/>
    <w:rsid w:val="00430DE1"/>
    <w:rPr>
      <w:b/>
      <w:kern w:val="36"/>
      <w:sz w:val="48"/>
      <w:lang w:val="ru-RU" w:eastAsia="ru-RU"/>
    </w:rPr>
  </w:style>
  <w:style w:type="paragraph" w:styleId="NoSpacing">
    <w:name w:val="No Spacing"/>
    <w:uiPriority w:val="99"/>
    <w:qFormat/>
    <w:rsid w:val="00B928F8"/>
    <w:rPr>
      <w:lang w:eastAsia="en-US"/>
    </w:rPr>
  </w:style>
  <w:style w:type="table" w:styleId="TableGrid">
    <w:name w:val="Table Grid"/>
    <w:basedOn w:val="TableNormal"/>
    <w:uiPriority w:val="99"/>
    <w:locked/>
    <w:rsid w:val="00E149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T17">
    <w:name w:val="wT17"/>
    <w:uiPriority w:val="99"/>
    <w:rsid w:val="007F17D7"/>
  </w:style>
  <w:style w:type="paragraph" w:customStyle="1" w:styleId="31">
    <w:name w:val="Основной текст с отступом 31"/>
    <w:basedOn w:val="Normal"/>
    <w:uiPriority w:val="99"/>
    <w:rsid w:val="007F17D7"/>
    <w:pPr>
      <w:spacing w:after="0" w:line="240" w:lineRule="auto"/>
      <w:ind w:firstLine="720"/>
      <w:jc w:val="both"/>
    </w:pPr>
    <w:rPr>
      <w:rFonts w:ascii="Times New Roman" w:hAnsi="Times New Roman"/>
      <w:sz w:val="30"/>
      <w:szCs w:val="30"/>
      <w:lang w:val="en-US" w:eastAsia="zh-CN"/>
    </w:rPr>
  </w:style>
  <w:style w:type="paragraph" w:styleId="NormalWeb">
    <w:name w:val="Normal (Web)"/>
    <w:aliases w:val="Обычный (веб)1,Обычный (Web)"/>
    <w:basedOn w:val="Normal"/>
    <w:uiPriority w:val="99"/>
    <w:rsid w:val="007F17D7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wP3">
    <w:name w:val="wP3"/>
    <w:basedOn w:val="Normal"/>
    <w:uiPriority w:val="99"/>
    <w:rsid w:val="007F17D7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1">
    <w:name w:val="Без интервала1"/>
    <w:uiPriority w:val="99"/>
    <w:rsid w:val="007F17D7"/>
    <w:pPr>
      <w:suppressAutoHyphens/>
    </w:pPr>
    <w:rPr>
      <w:rFonts w:eastAsia="Times New Roman"/>
      <w:lang w:eastAsia="zh-CN"/>
    </w:rPr>
  </w:style>
  <w:style w:type="character" w:styleId="Hyperlink">
    <w:name w:val="Hyperlink"/>
    <w:basedOn w:val="DefaultParagraphFont"/>
    <w:uiPriority w:val="99"/>
    <w:rsid w:val="0003260A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03260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3260A"/>
    <w:rPr>
      <w:rFonts w:cs="Times New Roman"/>
      <w:lang w:val="ru-RU" w:eastAsia="ru-RU" w:bidi="ar-SA"/>
    </w:rPr>
  </w:style>
  <w:style w:type="character" w:styleId="EndnoteReference">
    <w:name w:val="endnote reference"/>
    <w:basedOn w:val="DefaultParagraphFont"/>
    <w:uiPriority w:val="99"/>
    <w:semiHidden/>
    <w:rsid w:val="0003260A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03260A"/>
    <w:pPr>
      <w:spacing w:after="160" w:line="259" w:lineRule="auto"/>
      <w:ind w:left="720"/>
      <w:contextualSpacing/>
    </w:pPr>
  </w:style>
  <w:style w:type="paragraph" w:customStyle="1" w:styleId="p2">
    <w:name w:val="p2"/>
    <w:basedOn w:val="Normal"/>
    <w:uiPriority w:val="99"/>
    <w:rsid w:val="00032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03260A"/>
    <w:rPr>
      <w:rFonts w:cs="Times New Roman"/>
    </w:rPr>
  </w:style>
  <w:style w:type="character" w:customStyle="1" w:styleId="FontStyle12">
    <w:name w:val="Font Style12"/>
    <w:uiPriority w:val="99"/>
    <w:rsid w:val="00AE5546"/>
    <w:rPr>
      <w:rFonts w:ascii="Times New Roman" w:hAnsi="Times New Roman"/>
      <w:i/>
      <w:sz w:val="26"/>
    </w:rPr>
  </w:style>
  <w:style w:type="character" w:styleId="Strong">
    <w:name w:val="Strong"/>
    <w:basedOn w:val="DefaultParagraphFont"/>
    <w:uiPriority w:val="99"/>
    <w:qFormat/>
    <w:locked/>
    <w:rsid w:val="00AE5546"/>
    <w:rPr>
      <w:rFonts w:cs="Times New Roman"/>
      <w:b/>
    </w:rPr>
  </w:style>
  <w:style w:type="paragraph" w:customStyle="1" w:styleId="Default">
    <w:name w:val="Default"/>
    <w:uiPriority w:val="99"/>
    <w:rsid w:val="00121D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l">
    <w:name w:val="hl"/>
    <w:basedOn w:val="DefaultParagraphFont"/>
    <w:uiPriority w:val="99"/>
    <w:rsid w:val="00C41E17"/>
    <w:rPr>
      <w:rFonts w:cs="Times New Roman"/>
    </w:rPr>
  </w:style>
  <w:style w:type="character" w:customStyle="1" w:styleId="highlight">
    <w:name w:val="highlight"/>
    <w:uiPriority w:val="99"/>
    <w:rsid w:val="00C41E17"/>
  </w:style>
  <w:style w:type="paragraph" w:styleId="BodyTextIndent">
    <w:name w:val="Body Text Indent"/>
    <w:basedOn w:val="Normal"/>
    <w:link w:val="BodyTextIndentChar1"/>
    <w:uiPriority w:val="99"/>
    <w:rsid w:val="00E74411"/>
    <w:pPr>
      <w:spacing w:after="120"/>
      <w:ind w:left="283"/>
    </w:pPr>
    <w:rPr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B36BE"/>
    <w:rPr>
      <w:rFonts w:cs="Times New Roman"/>
      <w:lang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E74411"/>
    <w:rPr>
      <w:rFonts w:ascii="Calibri" w:hAnsi="Calibri" w:cs="Times New Roman"/>
      <w:lang w:val="ru-RU" w:eastAsia="ru-RU" w:bidi="ar-SA"/>
    </w:rPr>
  </w:style>
  <w:style w:type="paragraph" w:customStyle="1" w:styleId="point">
    <w:name w:val="point"/>
    <w:basedOn w:val="Normal"/>
    <w:uiPriority w:val="99"/>
    <w:rsid w:val="00E74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Normal"/>
    <w:uiPriority w:val="99"/>
    <w:rsid w:val="00E74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Normal"/>
    <w:uiPriority w:val="99"/>
    <w:rsid w:val="00E74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">
    <w:name w:val="Основной текст_"/>
    <w:basedOn w:val="DefaultParagraphFont"/>
    <w:link w:val="4"/>
    <w:uiPriority w:val="99"/>
    <w:locked/>
    <w:rsid w:val="00E74411"/>
    <w:rPr>
      <w:rFonts w:cs="Times New Roman"/>
      <w:sz w:val="19"/>
      <w:szCs w:val="19"/>
      <w:lang w:bidi="ar-SA"/>
    </w:rPr>
  </w:style>
  <w:style w:type="paragraph" w:customStyle="1" w:styleId="4">
    <w:name w:val="Основной текст4"/>
    <w:basedOn w:val="Normal"/>
    <w:link w:val="a"/>
    <w:uiPriority w:val="99"/>
    <w:rsid w:val="00E74411"/>
    <w:pPr>
      <w:widowControl w:val="0"/>
      <w:shd w:val="clear" w:color="auto" w:fill="FFFFFF"/>
      <w:spacing w:after="180" w:line="240" w:lineRule="atLeast"/>
      <w:ind w:hanging="460"/>
      <w:jc w:val="both"/>
    </w:pPr>
    <w:rPr>
      <w:rFonts w:ascii="Times New Roman" w:hAnsi="Times New Roman"/>
      <w:noProof/>
      <w:sz w:val="19"/>
      <w:szCs w:val="19"/>
      <w:lang w:eastAsia="ru-RU"/>
    </w:rPr>
  </w:style>
  <w:style w:type="character" w:customStyle="1" w:styleId="EndnoteTextChar1">
    <w:name w:val="Endnote Text Char1"/>
    <w:basedOn w:val="DefaultParagraphFont"/>
    <w:uiPriority w:val="99"/>
    <w:semiHidden/>
    <w:locked/>
    <w:rsid w:val="00E74411"/>
    <w:rPr>
      <w:rFonts w:ascii="Calibri" w:hAnsi="Calibri" w:cs="Calibri"/>
      <w:lang w:val="ru-RU" w:eastAsia="ru-RU" w:bidi="ar-SA"/>
    </w:rPr>
  </w:style>
  <w:style w:type="character" w:customStyle="1" w:styleId="BodytextExact">
    <w:name w:val="Body text Exact"/>
    <w:basedOn w:val="DefaultParagraphFont"/>
    <w:uiPriority w:val="99"/>
    <w:rsid w:val="00E74411"/>
    <w:rPr>
      <w:rFonts w:ascii="Arial" w:hAnsi="Arial" w:cs="Arial"/>
      <w:spacing w:val="1"/>
      <w:sz w:val="16"/>
      <w:szCs w:val="16"/>
      <w:u w:val="none"/>
    </w:rPr>
  </w:style>
  <w:style w:type="character" w:customStyle="1" w:styleId="Bodytext">
    <w:name w:val="Body text_"/>
    <w:basedOn w:val="DefaultParagraphFont"/>
    <w:link w:val="Bodytext0"/>
    <w:uiPriority w:val="99"/>
    <w:locked/>
    <w:rsid w:val="00E74411"/>
    <w:rPr>
      <w:rFonts w:ascii="Arial" w:hAnsi="Arial" w:cs="Times New Roman"/>
      <w:sz w:val="17"/>
      <w:szCs w:val="17"/>
      <w:lang w:bidi="ar-SA"/>
    </w:rPr>
  </w:style>
  <w:style w:type="paragraph" w:customStyle="1" w:styleId="Bodytext0">
    <w:name w:val="Body text"/>
    <w:basedOn w:val="Normal"/>
    <w:link w:val="Bodytext"/>
    <w:uiPriority w:val="99"/>
    <w:rsid w:val="00E74411"/>
    <w:pPr>
      <w:widowControl w:val="0"/>
      <w:shd w:val="clear" w:color="auto" w:fill="FFFFFF"/>
      <w:spacing w:after="0" w:line="202" w:lineRule="exact"/>
      <w:jc w:val="both"/>
    </w:pPr>
    <w:rPr>
      <w:rFonts w:ascii="Arial" w:hAnsi="Arial"/>
      <w:noProof/>
      <w:sz w:val="17"/>
      <w:szCs w:val="17"/>
      <w:lang w:eastAsia="ru-RU"/>
    </w:rPr>
  </w:style>
  <w:style w:type="paragraph" w:customStyle="1" w:styleId="Bodytext1">
    <w:name w:val="Body text1"/>
    <w:basedOn w:val="Normal"/>
    <w:uiPriority w:val="99"/>
    <w:rsid w:val="00E74411"/>
    <w:pPr>
      <w:widowControl w:val="0"/>
      <w:shd w:val="clear" w:color="auto" w:fill="FFFFFF"/>
      <w:spacing w:after="0" w:line="480" w:lineRule="exact"/>
      <w:ind w:hanging="220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reference-text">
    <w:name w:val="reference-text"/>
    <w:basedOn w:val="DefaultParagraphFont"/>
    <w:uiPriority w:val="99"/>
    <w:rsid w:val="00E74411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E74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B36BE"/>
    <w:rPr>
      <w:rFonts w:ascii="Courier New" w:hAnsi="Courier New" w:cs="Courier New"/>
      <w:sz w:val="20"/>
      <w:szCs w:val="20"/>
      <w:lang w:eastAsia="en-US"/>
    </w:rPr>
  </w:style>
  <w:style w:type="paragraph" w:customStyle="1" w:styleId="10">
    <w:name w:val="Абзац списка1"/>
    <w:basedOn w:val="Normal"/>
    <w:uiPriority w:val="99"/>
    <w:rsid w:val="00E74411"/>
    <w:pPr>
      <w:ind w:left="720"/>
      <w:contextualSpacing/>
    </w:pPr>
    <w:rPr>
      <w:rFonts w:eastAsia="Times New Roman"/>
    </w:rPr>
  </w:style>
  <w:style w:type="paragraph" w:customStyle="1" w:styleId="ConsPlusTitle">
    <w:name w:val="ConsPlusTitle"/>
    <w:uiPriority w:val="99"/>
    <w:rsid w:val="00E7441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47313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279D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47313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E279D"/>
    <w:rPr>
      <w:rFonts w:cs="Times New Roman"/>
      <w:lang w:eastAsia="en-US"/>
    </w:rPr>
  </w:style>
  <w:style w:type="paragraph" w:customStyle="1" w:styleId="Style1">
    <w:name w:val="Style1"/>
    <w:basedOn w:val="Normal"/>
    <w:uiPriority w:val="99"/>
    <w:rsid w:val="000C534C"/>
    <w:pPr>
      <w:widowControl w:val="0"/>
      <w:autoSpaceDE w:val="0"/>
      <w:autoSpaceDN w:val="0"/>
      <w:adjustRightInd w:val="0"/>
      <w:spacing w:after="0" w:line="221" w:lineRule="exact"/>
      <w:ind w:firstLine="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0C534C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DefaultParagraphFont"/>
    <w:uiPriority w:val="99"/>
    <w:rsid w:val="000C534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basedOn w:val="DefaultParagraphFont"/>
    <w:uiPriority w:val="99"/>
    <w:rsid w:val="000C534C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DefaultParagraphFont"/>
    <w:uiPriority w:val="99"/>
    <w:rsid w:val="000C534C"/>
    <w:rPr>
      <w:rFonts w:ascii="Times New Roman" w:hAnsi="Times New Roman" w:cs="Times New Roman"/>
      <w:b/>
      <w:bCs/>
      <w:sz w:val="14"/>
      <w:szCs w:val="14"/>
    </w:rPr>
  </w:style>
  <w:style w:type="paragraph" w:styleId="BodyText2">
    <w:name w:val="Body Text"/>
    <w:basedOn w:val="Normal"/>
    <w:link w:val="BodyTextChar"/>
    <w:uiPriority w:val="99"/>
    <w:rsid w:val="00972FDC"/>
    <w:pPr>
      <w:spacing w:after="120"/>
    </w:pPr>
  </w:style>
  <w:style w:type="character" w:customStyle="1" w:styleId="BodyTextChar">
    <w:name w:val="Body Text Char"/>
    <w:basedOn w:val="DefaultParagraphFont"/>
    <w:link w:val="BodyText2"/>
    <w:uiPriority w:val="99"/>
    <w:semiHidden/>
    <w:locked/>
    <w:rsid w:val="00EC00F7"/>
    <w:rPr>
      <w:rFonts w:cs="Times New Roman"/>
      <w:lang w:eastAsia="en-US"/>
    </w:rPr>
  </w:style>
  <w:style w:type="character" w:customStyle="1" w:styleId="a0">
    <w:name w:val="Оглавление_"/>
    <w:basedOn w:val="DefaultParagraphFont"/>
    <w:link w:val="a1"/>
    <w:uiPriority w:val="99"/>
    <w:locked/>
    <w:rsid w:val="007D5978"/>
    <w:rPr>
      <w:rFonts w:ascii="Arial Narrow" w:hAnsi="Arial Narrow" w:cs="Times New Roman"/>
      <w:i/>
      <w:iCs/>
      <w:spacing w:val="-10"/>
      <w:sz w:val="18"/>
      <w:szCs w:val="18"/>
      <w:lang w:val="en-US" w:eastAsia="en-US" w:bidi="ar-SA"/>
    </w:rPr>
  </w:style>
  <w:style w:type="paragraph" w:customStyle="1" w:styleId="a1">
    <w:name w:val="Оглавление"/>
    <w:basedOn w:val="Normal"/>
    <w:link w:val="a0"/>
    <w:uiPriority w:val="99"/>
    <w:rsid w:val="007D5978"/>
    <w:pPr>
      <w:widowControl w:val="0"/>
      <w:shd w:val="clear" w:color="auto" w:fill="FFFFFF"/>
      <w:spacing w:after="180" w:line="240" w:lineRule="atLeast"/>
    </w:pPr>
    <w:rPr>
      <w:rFonts w:ascii="Arial Narrow" w:hAnsi="Arial Narrow"/>
      <w:i/>
      <w:iCs/>
      <w:spacing w:val="-10"/>
      <w:sz w:val="18"/>
      <w:szCs w:val="18"/>
      <w:lang w:val="en-US"/>
    </w:rPr>
  </w:style>
  <w:style w:type="paragraph" w:styleId="BodyTextIndent2">
    <w:name w:val="Body Text Indent 2"/>
    <w:basedOn w:val="Normal"/>
    <w:link w:val="BodyTextIndent2Char1"/>
    <w:uiPriority w:val="99"/>
    <w:semiHidden/>
    <w:rsid w:val="0070258F"/>
    <w:pPr>
      <w:spacing w:before="100" w:beforeAutospacing="1" w:after="100" w:afterAutospacing="1" w:line="240" w:lineRule="auto"/>
    </w:pPr>
    <w:rPr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177F5"/>
    <w:rPr>
      <w:rFonts w:cs="Times New Roman"/>
      <w:lang w:eastAsia="en-US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70258F"/>
    <w:rPr>
      <w:sz w:val="24"/>
      <w:lang w:val="ru-RU" w:eastAsia="ru-RU"/>
    </w:rPr>
  </w:style>
  <w:style w:type="paragraph" w:customStyle="1" w:styleId="bodytext20">
    <w:name w:val="bodytext2"/>
    <w:basedOn w:val="Normal"/>
    <w:uiPriority w:val="99"/>
    <w:rsid w:val="007025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semiHidden/>
    <w:rsid w:val="007025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70258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77F5"/>
    <w:rPr>
      <w:rFonts w:ascii="Times New Roman" w:hAnsi="Times New Roman" w:cs="Times New Roman"/>
      <w:sz w:val="2"/>
      <w:lang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70258F"/>
    <w:rPr>
      <w:rFonts w:ascii="Tahoma" w:hAnsi="Tahoma"/>
      <w:sz w:val="16"/>
      <w:lang w:val="ru-RU" w:eastAsia="en-US"/>
    </w:rPr>
  </w:style>
  <w:style w:type="paragraph" w:customStyle="1" w:styleId="2">
    <w:name w:val="Абзац списка2"/>
    <w:basedOn w:val="Normal"/>
    <w:uiPriority w:val="99"/>
    <w:rsid w:val="0070258F"/>
    <w:pPr>
      <w:ind w:left="720"/>
      <w:contextualSpacing/>
    </w:pPr>
    <w:rPr>
      <w:rFonts w:eastAsia="Times New Roman"/>
    </w:rPr>
  </w:style>
  <w:style w:type="character" w:customStyle="1" w:styleId="40">
    <w:name w:val="Знак Знак4"/>
    <w:uiPriority w:val="99"/>
    <w:rsid w:val="0070258F"/>
    <w:rPr>
      <w:b/>
      <w:kern w:val="36"/>
      <w:sz w:val="48"/>
      <w:lang w:val="ru-RU" w:eastAsia="ru-RU"/>
    </w:rPr>
  </w:style>
  <w:style w:type="paragraph" w:customStyle="1" w:styleId="u-2-nospacing">
    <w:name w:val="u-2-nospacing"/>
    <w:basedOn w:val="Normal"/>
    <w:uiPriority w:val="99"/>
    <w:rsid w:val="007025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Цитата 21"/>
    <w:basedOn w:val="Normal"/>
    <w:next w:val="Normal"/>
    <w:link w:val="20"/>
    <w:uiPriority w:val="99"/>
    <w:rsid w:val="0070258F"/>
    <w:pPr>
      <w:spacing w:after="0" w:line="240" w:lineRule="auto"/>
    </w:pPr>
    <w:rPr>
      <w:i/>
      <w:color w:val="000000"/>
      <w:sz w:val="24"/>
      <w:szCs w:val="20"/>
      <w:lang w:eastAsia="ru-RU"/>
    </w:rPr>
  </w:style>
  <w:style w:type="character" w:customStyle="1" w:styleId="20">
    <w:name w:val="Цитата 2 Знак"/>
    <w:link w:val="21"/>
    <w:uiPriority w:val="99"/>
    <w:locked/>
    <w:rsid w:val="0070258F"/>
    <w:rPr>
      <w:i/>
      <w:color w:val="000000"/>
      <w:sz w:val="24"/>
    </w:rPr>
  </w:style>
  <w:style w:type="character" w:customStyle="1" w:styleId="11">
    <w:name w:val="Знак Знак1"/>
    <w:uiPriority w:val="99"/>
    <w:rsid w:val="0070258F"/>
    <w:rPr>
      <w:rFonts w:ascii="Calibri" w:hAnsi="Calibri"/>
      <w:lang w:eastAsia="ru-RU"/>
    </w:rPr>
  </w:style>
  <w:style w:type="character" w:styleId="HTMLCite">
    <w:name w:val="HTML Cite"/>
    <w:basedOn w:val="DefaultParagraphFont"/>
    <w:uiPriority w:val="99"/>
    <w:semiHidden/>
    <w:rsid w:val="0070258F"/>
    <w:rPr>
      <w:rFonts w:cs="Times New Roman"/>
      <w:color w:val="009933"/>
    </w:rPr>
  </w:style>
  <w:style w:type="character" w:customStyle="1" w:styleId="txt">
    <w:name w:val="txt"/>
    <w:uiPriority w:val="99"/>
    <w:rsid w:val="0070258F"/>
  </w:style>
  <w:style w:type="character" w:customStyle="1" w:styleId="oth">
    <w:name w:val="oth"/>
    <w:uiPriority w:val="99"/>
    <w:rsid w:val="0070258F"/>
  </w:style>
  <w:style w:type="paragraph" w:styleId="BodyTextIndent3">
    <w:name w:val="Body Text Indent 3"/>
    <w:basedOn w:val="Normal"/>
    <w:link w:val="BodyTextIndent3Char1"/>
    <w:uiPriority w:val="99"/>
    <w:semiHidden/>
    <w:rsid w:val="0070258F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177F5"/>
    <w:rPr>
      <w:rFonts w:cs="Times New Roman"/>
      <w:sz w:val="16"/>
      <w:szCs w:val="16"/>
      <w:lang w:eastAsia="en-US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70258F"/>
    <w:rPr>
      <w:rFonts w:ascii="Calibri" w:hAnsi="Calibri"/>
      <w:sz w:val="16"/>
      <w:lang w:val="ru-RU" w:eastAsia="en-US"/>
    </w:rPr>
  </w:style>
  <w:style w:type="character" w:styleId="FollowedHyperlink">
    <w:name w:val="FollowedHyperlink"/>
    <w:basedOn w:val="DefaultParagraphFont"/>
    <w:uiPriority w:val="99"/>
    <w:rsid w:val="0070258F"/>
    <w:rPr>
      <w:rFonts w:cs="Times New Roman"/>
      <w:color w:val="800080"/>
      <w:u w:val="single"/>
    </w:rPr>
  </w:style>
  <w:style w:type="character" w:customStyle="1" w:styleId="WW8Num1z0">
    <w:name w:val="WW8Num1z0"/>
    <w:uiPriority w:val="99"/>
    <w:rsid w:val="00B75BD3"/>
    <w:rPr>
      <w:rFonts w:ascii="Times New Roman" w:hAnsi="Times New Roman"/>
      <w:sz w:val="16"/>
    </w:rPr>
  </w:style>
  <w:style w:type="character" w:customStyle="1" w:styleId="WW8Num1z1">
    <w:name w:val="WW8Num1z1"/>
    <w:uiPriority w:val="99"/>
    <w:rsid w:val="00B75BD3"/>
  </w:style>
  <w:style w:type="character" w:customStyle="1" w:styleId="WW8Num1z2">
    <w:name w:val="WW8Num1z2"/>
    <w:uiPriority w:val="99"/>
    <w:rsid w:val="00B75BD3"/>
  </w:style>
  <w:style w:type="character" w:customStyle="1" w:styleId="WW8Num1z3">
    <w:name w:val="WW8Num1z3"/>
    <w:uiPriority w:val="99"/>
    <w:rsid w:val="00B75BD3"/>
  </w:style>
  <w:style w:type="character" w:customStyle="1" w:styleId="WW8Num1z4">
    <w:name w:val="WW8Num1z4"/>
    <w:uiPriority w:val="99"/>
    <w:rsid w:val="00B75BD3"/>
  </w:style>
  <w:style w:type="character" w:customStyle="1" w:styleId="WW8Num1z5">
    <w:name w:val="WW8Num1z5"/>
    <w:uiPriority w:val="99"/>
    <w:rsid w:val="00B75BD3"/>
  </w:style>
  <w:style w:type="character" w:customStyle="1" w:styleId="WW8Num1z6">
    <w:name w:val="WW8Num1z6"/>
    <w:uiPriority w:val="99"/>
    <w:rsid w:val="00B75BD3"/>
  </w:style>
  <w:style w:type="character" w:customStyle="1" w:styleId="WW8Num1z7">
    <w:name w:val="WW8Num1z7"/>
    <w:uiPriority w:val="99"/>
    <w:rsid w:val="00B75BD3"/>
  </w:style>
  <w:style w:type="character" w:customStyle="1" w:styleId="WW8Num1z8">
    <w:name w:val="WW8Num1z8"/>
    <w:uiPriority w:val="99"/>
    <w:rsid w:val="00B75BD3"/>
  </w:style>
  <w:style w:type="character" w:customStyle="1" w:styleId="WW8Num2z0">
    <w:name w:val="WW8Num2z0"/>
    <w:uiPriority w:val="99"/>
    <w:rsid w:val="00B75BD3"/>
    <w:rPr>
      <w:rFonts w:ascii="Symbol" w:hAnsi="Symbol"/>
    </w:rPr>
  </w:style>
  <w:style w:type="character" w:customStyle="1" w:styleId="WW8Num2z1">
    <w:name w:val="WW8Num2z1"/>
    <w:uiPriority w:val="99"/>
    <w:rsid w:val="00B75BD3"/>
    <w:rPr>
      <w:rFonts w:ascii="Courier New" w:hAnsi="Courier New"/>
    </w:rPr>
  </w:style>
  <w:style w:type="character" w:customStyle="1" w:styleId="WW8Num2z2">
    <w:name w:val="WW8Num2z2"/>
    <w:uiPriority w:val="99"/>
    <w:rsid w:val="00B75BD3"/>
    <w:rPr>
      <w:rFonts w:ascii="Wingdings" w:hAnsi="Wingdings"/>
    </w:rPr>
  </w:style>
  <w:style w:type="character" w:customStyle="1" w:styleId="12">
    <w:name w:val="Основной шрифт абзаца1"/>
    <w:uiPriority w:val="99"/>
    <w:rsid w:val="00B75BD3"/>
  </w:style>
  <w:style w:type="paragraph" w:customStyle="1" w:styleId="a2">
    <w:name w:val="Заголовок"/>
    <w:basedOn w:val="Normal"/>
    <w:next w:val="BodyText2"/>
    <w:uiPriority w:val="99"/>
    <w:rsid w:val="00B75BD3"/>
    <w:pPr>
      <w:keepNext/>
      <w:spacing w:before="240" w:after="120"/>
    </w:pPr>
    <w:rPr>
      <w:rFonts w:ascii="Arial" w:eastAsia="Times New Roman" w:hAnsi="Arial" w:cs="Mangal"/>
      <w:sz w:val="28"/>
      <w:szCs w:val="28"/>
      <w:lang w:eastAsia="zh-CN"/>
    </w:rPr>
  </w:style>
  <w:style w:type="paragraph" w:styleId="List">
    <w:name w:val="List"/>
    <w:basedOn w:val="BodyText2"/>
    <w:uiPriority w:val="99"/>
    <w:rsid w:val="00B75BD3"/>
    <w:rPr>
      <w:rFonts w:eastAsia="Times New Roman" w:cs="Mangal"/>
      <w:lang w:eastAsia="zh-CN"/>
    </w:rPr>
  </w:style>
  <w:style w:type="paragraph" w:styleId="Caption">
    <w:name w:val="caption"/>
    <w:basedOn w:val="Normal"/>
    <w:uiPriority w:val="99"/>
    <w:qFormat/>
    <w:locked/>
    <w:rsid w:val="00B75BD3"/>
    <w:pPr>
      <w:suppressLineNumber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Normal"/>
    <w:uiPriority w:val="99"/>
    <w:rsid w:val="00B75BD3"/>
    <w:pPr>
      <w:suppressLineNumbers/>
    </w:pPr>
    <w:rPr>
      <w:rFonts w:eastAsia="Times New Roman" w:cs="Mangal"/>
      <w:lang w:eastAsia="zh-CN"/>
    </w:rPr>
  </w:style>
  <w:style w:type="character" w:customStyle="1" w:styleId="citation">
    <w:name w:val="citation"/>
    <w:basedOn w:val="DefaultParagraphFont"/>
    <w:uiPriority w:val="99"/>
    <w:rsid w:val="00B75BD3"/>
    <w:rPr>
      <w:rFonts w:cs="Times New Roman"/>
    </w:rPr>
  </w:style>
  <w:style w:type="paragraph" w:customStyle="1" w:styleId="110">
    <w:name w:val="Без интервала11"/>
    <w:uiPriority w:val="99"/>
    <w:rsid w:val="00B75BD3"/>
    <w:rPr>
      <w:lang w:eastAsia="en-US"/>
    </w:rPr>
  </w:style>
  <w:style w:type="paragraph" w:customStyle="1" w:styleId="9">
    <w:name w:val="Основной текст9"/>
    <w:basedOn w:val="Normal"/>
    <w:uiPriority w:val="99"/>
    <w:rsid w:val="00B75BD3"/>
    <w:pPr>
      <w:widowControl w:val="0"/>
      <w:shd w:val="clear" w:color="auto" w:fill="FFFFFF"/>
      <w:spacing w:before="240" w:after="0" w:line="230" w:lineRule="exact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14">
    <w:name w:val="Слабое выделение1"/>
    <w:uiPriority w:val="99"/>
    <w:rsid w:val="00B75BD3"/>
    <w:rPr>
      <w:i/>
      <w:color w:val="808080"/>
    </w:rPr>
  </w:style>
  <w:style w:type="character" w:customStyle="1" w:styleId="15">
    <w:name w:val="Заголовок №1_"/>
    <w:link w:val="16"/>
    <w:uiPriority w:val="99"/>
    <w:locked/>
    <w:rsid w:val="00B75BD3"/>
    <w:rPr>
      <w:rFonts w:ascii="Georgia" w:hAnsi="Georgia"/>
      <w:sz w:val="30"/>
      <w:shd w:val="clear" w:color="auto" w:fill="FFFFFF"/>
    </w:rPr>
  </w:style>
  <w:style w:type="paragraph" w:customStyle="1" w:styleId="16">
    <w:name w:val="Заголовок №1"/>
    <w:basedOn w:val="Normal"/>
    <w:link w:val="15"/>
    <w:uiPriority w:val="99"/>
    <w:rsid w:val="00B75BD3"/>
    <w:pPr>
      <w:widowControl w:val="0"/>
      <w:shd w:val="clear" w:color="auto" w:fill="FFFFFF"/>
      <w:spacing w:before="180" w:after="180" w:line="418" w:lineRule="exact"/>
      <w:ind w:hanging="240"/>
      <w:outlineLvl w:val="0"/>
    </w:pPr>
    <w:rPr>
      <w:rFonts w:ascii="Georgia" w:hAnsi="Georgia"/>
      <w:sz w:val="30"/>
      <w:szCs w:val="20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B75BD3"/>
    <w:rPr>
      <w:rFonts w:ascii="Bookman Old Style" w:hAnsi="Bookman Old Style"/>
      <w:i/>
      <w:spacing w:val="10"/>
      <w:sz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B75BD3"/>
    <w:pPr>
      <w:widowControl w:val="0"/>
      <w:shd w:val="clear" w:color="auto" w:fill="FFFFFF"/>
      <w:spacing w:after="0" w:line="226" w:lineRule="exact"/>
      <w:jc w:val="both"/>
    </w:pPr>
    <w:rPr>
      <w:rFonts w:ascii="Bookman Old Style" w:hAnsi="Bookman Old Style"/>
      <w:i/>
      <w:spacing w:val="10"/>
      <w:sz w:val="18"/>
      <w:szCs w:val="20"/>
      <w:shd w:val="clear" w:color="auto" w:fill="FFFFFF"/>
      <w:lang w:eastAsia="ru-RU"/>
    </w:rPr>
  </w:style>
  <w:style w:type="character" w:customStyle="1" w:styleId="5">
    <w:name w:val="Основной текст (5)_"/>
    <w:link w:val="50"/>
    <w:uiPriority w:val="99"/>
    <w:locked/>
    <w:rsid w:val="00B75BD3"/>
    <w:rPr>
      <w:rFonts w:ascii="Bookman Old Style" w:hAnsi="Bookman Old Style"/>
      <w:sz w:val="17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B75BD3"/>
    <w:pPr>
      <w:widowControl w:val="0"/>
      <w:shd w:val="clear" w:color="auto" w:fill="FFFFFF"/>
      <w:spacing w:after="0" w:line="226" w:lineRule="exact"/>
      <w:ind w:firstLine="260"/>
      <w:jc w:val="both"/>
    </w:pPr>
    <w:rPr>
      <w:rFonts w:ascii="Bookman Old Style" w:hAnsi="Bookman Old Style"/>
      <w:sz w:val="17"/>
      <w:szCs w:val="20"/>
      <w:shd w:val="clear" w:color="auto" w:fill="FFFFFF"/>
      <w:lang w:eastAsia="ru-RU"/>
    </w:rPr>
  </w:style>
  <w:style w:type="paragraph" w:customStyle="1" w:styleId="Style4">
    <w:name w:val="Style4"/>
    <w:basedOn w:val="Normal"/>
    <w:uiPriority w:val="99"/>
    <w:rsid w:val="00B75BD3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B75BD3"/>
    <w:rPr>
      <w:rFonts w:cs="Times New Roman"/>
      <w:i/>
    </w:rPr>
  </w:style>
  <w:style w:type="character" w:customStyle="1" w:styleId="8pt">
    <w:name w:val="Основной текст + 8 pt"/>
    <w:uiPriority w:val="99"/>
    <w:rsid w:val="00B75BD3"/>
    <w:rPr>
      <w:rFonts w:ascii="Bookman Old Style" w:hAnsi="Bookman Old Style"/>
      <w:sz w:val="16"/>
      <w:u w:val="none"/>
      <w:lang w:val="en-US" w:eastAsia="en-US"/>
    </w:rPr>
  </w:style>
  <w:style w:type="character" w:customStyle="1" w:styleId="85">
    <w:name w:val="Основной текст + 85"/>
    <w:aliases w:val="5 pt7"/>
    <w:uiPriority w:val="99"/>
    <w:rsid w:val="00B75BD3"/>
    <w:rPr>
      <w:rFonts w:ascii="Bookman Old Style" w:hAnsi="Bookman Old Style"/>
      <w:sz w:val="17"/>
      <w:u w:val="none"/>
      <w:lang w:val="en-US" w:eastAsia="en-US"/>
    </w:rPr>
  </w:style>
  <w:style w:type="character" w:customStyle="1" w:styleId="a3">
    <w:name w:val="Основной текст + Курсив"/>
    <w:aliases w:val="Интервал 0 pt"/>
    <w:uiPriority w:val="99"/>
    <w:rsid w:val="00B75BD3"/>
    <w:rPr>
      <w:rFonts w:ascii="Bookman Old Style" w:hAnsi="Bookman Old Style"/>
      <w:i/>
      <w:spacing w:val="10"/>
      <w:sz w:val="18"/>
      <w:u w:val="none"/>
    </w:rPr>
  </w:style>
  <w:style w:type="character" w:customStyle="1" w:styleId="32">
    <w:name w:val="Основной текст (3) + Не курсив"/>
    <w:aliases w:val="Интервал 0 pt6"/>
    <w:uiPriority w:val="99"/>
    <w:rsid w:val="00B75BD3"/>
    <w:rPr>
      <w:rFonts w:ascii="Bookman Old Style" w:hAnsi="Bookman Old Style"/>
      <w:spacing w:val="0"/>
      <w:sz w:val="18"/>
      <w:u w:val="none"/>
    </w:rPr>
  </w:style>
  <w:style w:type="character" w:customStyle="1" w:styleId="3Georgia">
    <w:name w:val="Основной текст (3) + Georgia"/>
    <w:aliases w:val="8,5 pt8,Не курсив,Интервал 0 pt5"/>
    <w:uiPriority w:val="99"/>
    <w:rsid w:val="00B75BD3"/>
    <w:rPr>
      <w:rFonts w:ascii="Georgia" w:hAnsi="Georgia"/>
      <w:spacing w:val="0"/>
      <w:sz w:val="17"/>
      <w:u w:val="none"/>
    </w:rPr>
  </w:style>
  <w:style w:type="character" w:customStyle="1" w:styleId="59pt">
    <w:name w:val="Основной текст (5) + 9 pt"/>
    <w:uiPriority w:val="99"/>
    <w:rsid w:val="00B75BD3"/>
    <w:rPr>
      <w:rFonts w:ascii="Bookman Old Style" w:hAnsi="Bookman Old Style"/>
      <w:sz w:val="18"/>
      <w:u w:val="none"/>
    </w:rPr>
  </w:style>
  <w:style w:type="character" w:customStyle="1" w:styleId="59pt1">
    <w:name w:val="Основной текст (5) + 9 pt1"/>
    <w:aliases w:val="Курсив,Интервал 0 pt3"/>
    <w:uiPriority w:val="99"/>
    <w:rsid w:val="00B75BD3"/>
    <w:rPr>
      <w:rFonts w:ascii="Bookman Old Style" w:hAnsi="Bookman Old Style"/>
      <w:i/>
      <w:spacing w:val="10"/>
      <w:sz w:val="18"/>
      <w:u w:val="none"/>
    </w:rPr>
  </w:style>
  <w:style w:type="character" w:customStyle="1" w:styleId="38">
    <w:name w:val="Основной текст (3) + 8"/>
    <w:aliases w:val="5 pt4"/>
    <w:uiPriority w:val="99"/>
    <w:rsid w:val="00B75BD3"/>
    <w:rPr>
      <w:rFonts w:ascii="Bookman Old Style" w:hAnsi="Bookman Old Style"/>
      <w:i/>
      <w:spacing w:val="10"/>
      <w:sz w:val="17"/>
      <w:u w:val="none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B75BD3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77F5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3723C5"/>
    <w:rPr>
      <w:rFonts w:cs="Times New Roman"/>
    </w:rPr>
  </w:style>
  <w:style w:type="character" w:customStyle="1" w:styleId="111">
    <w:name w:val="Знак Знак11"/>
    <w:uiPriority w:val="99"/>
    <w:locked/>
    <w:rsid w:val="006D7952"/>
    <w:rPr>
      <w:rFonts w:ascii="Bookman Old Style" w:hAnsi="Bookman Old Style"/>
      <w:sz w:val="18"/>
      <w:shd w:val="clear" w:color="auto" w:fill="FFFFFF"/>
    </w:rPr>
  </w:style>
  <w:style w:type="character" w:customStyle="1" w:styleId="FontStyle13">
    <w:name w:val="Font Style13"/>
    <w:basedOn w:val="DefaultParagraphFont"/>
    <w:uiPriority w:val="99"/>
    <w:rsid w:val="00DB2B51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vd.gov.by/main.aspx?guid=101153" TargetMode="External"/><Relationship Id="rId117" Type="http://schemas.openxmlformats.org/officeDocument/2006/relationships/hyperlink" Target="http://www.belta.by/ru/person/interview/Tsuj-Tsimin_i_514734.html/" TargetMode="External"/><Relationship Id="rId21" Type="http://schemas.openxmlformats.org/officeDocument/2006/relationships/hyperlink" Target="http://base.spinform.ru/show_doc.fwx?rgn=53217" TargetMode="External"/><Relationship Id="rId42" Type="http://schemas.openxmlformats.org/officeDocument/2006/relationships/hyperlink" Target="http://turkmenistan.mfa.gov.by/ru/bilateral_relations/trade_economic/b5235a49a846a73d.html" TargetMode="External"/><Relationship Id="rId47" Type="http://schemas.openxmlformats.org/officeDocument/2006/relationships/hyperlink" Target="https://vk.com/away.php?to=http%3A%2F%2Fcatalog-statei.ru%2Fview_article.php%3Fid%3D152" TargetMode="External"/><Relationship Id="rId63" Type="http://schemas.openxmlformats.org/officeDocument/2006/relationships/hyperlink" Target="http://belstat.gov.by/" TargetMode="External"/><Relationship Id="rId68" Type="http://schemas.openxmlformats.org/officeDocument/2006/relationships/image" Target="media/image2.png"/><Relationship Id="rId84" Type="http://schemas.openxmlformats.org/officeDocument/2006/relationships/hyperlink" Target="https://ru.wikipedia.org/wiki/%D0%A0%D0%B0%D0%B1%D0%BE%D1%87%D0%B5-%D0%9A%D1%80%D0%B5%D1%81%D1%82%D1%8C%D1%8F%D0%BD%D1%81%D0%BA%D0%B0%D1%8F_%D0%9A%D1%80%D0%B0%D1%81%D0%BD%D0%B0%D1%8F_%D0%90%D1%80%D0%BC%D0%B8%D1%8F" TargetMode="External"/><Relationship Id="rId89" Type="http://schemas.openxmlformats.org/officeDocument/2006/relationships/hyperlink" Target="https://ru.wikipedia.org/wiki/%D0%A4%D0%B0%D1%81%D1%82%D0%BE%D0%B2" TargetMode="External"/><Relationship Id="rId112" Type="http://schemas.openxmlformats.org/officeDocument/2006/relationships/hyperlink" Target="http://www.mnemonica.ru/" TargetMode="External"/><Relationship Id="rId133" Type="http://schemas.openxmlformats.org/officeDocument/2006/relationships/footer" Target="footer2.xml"/><Relationship Id="rId16" Type="http://schemas.openxmlformats.org/officeDocument/2006/relationships/hyperlink" Target="http://www.government.by" TargetMode="External"/><Relationship Id="rId107" Type="http://schemas.openxmlformats.org/officeDocument/2006/relationships/hyperlink" Target="https://ru.wikipedia.org/wiki/&#1057;&#1083;&#1072;&#1074;&#1103;&#1085;&#1089;&#1082;&#1080;&#1081;_&#1073;&#1072;&#1079;&#1072;&#1088;" TargetMode="External"/><Relationship Id="rId11" Type="http://schemas.openxmlformats.org/officeDocument/2006/relationships/hyperlink" Target="http://n-europe.eu/article/2009/10/19/problema_%C2%AByazyka%C2%BB_v_belarusi" TargetMode="External"/><Relationship Id="rId32" Type="http://schemas.openxmlformats.org/officeDocument/2006/relationships/hyperlink" Target="http://www.mediacia.by/postanovlenie-soveta-ministrov-po-realizacii-zakona" TargetMode="External"/><Relationship Id="rId37" Type="http://schemas.openxmlformats.org/officeDocument/2006/relationships/hyperlink" Target="http://www.securitylab.ru.&#8211;" TargetMode="External"/><Relationship Id="rId53" Type="http://schemas.openxmlformats.org/officeDocument/2006/relationships/hyperlink" Target="http://brrb.by/assets/upload/documents/Soc%20razvitie%202011-2015-11%2004%202011%20%E2%84%96136.pdf" TargetMode="External"/><Relationship Id="rId58" Type="http://schemas.openxmlformats.org/officeDocument/2006/relationships/hyperlink" Target="http://belstat.gov.by/ofitsialnaya-statistika/otrasli-statistiki/torgovlya/vneshnyaya-torgovlya_2/operativnye-dannye_5/torgovyi-balans-respubliki-belarus-za-yanvar-oktyabr-2014-g/" TargetMode="External"/><Relationship Id="rId74" Type="http://schemas.openxmlformats.org/officeDocument/2006/relationships/hyperlink" Target="https://ru.wikipedia.org/wiki/%D0%90%D0%BC%D0%B5%D1%80%D1%81%D1%84%D0%BE%D1%80%D1%82_(%D0%BA%D0%BE%D0%BD%D1%86%D0%B5%D0%BD%D1%82%D1%80%D0%B0%D1%86%D0%B8%D0%BE%D0%BD%D0%BD%D1%8B%D0%B9_%D0%BB%D0%B0%D0%B3%D0%B5%D1%80%D1%8C)" TargetMode="External"/><Relationship Id="rId79" Type="http://schemas.openxmlformats.org/officeDocument/2006/relationships/hyperlink" Target="https://ru.wikipedia.org/w/index.php?title=%D0%9C%D0%B0%D1%81%D1%8E%D0%BA%D0%BE%D0%B2%D1%89%D0%B8%D0%BD%D0%B0_(%D0%BA%D0%BE%D0%BD%D1%86%D0%BB%D0%B0%D0%B3%D0%B5%D1%80%D1%8C),_Stalag_352&amp;action=edit&amp;redlink=1" TargetMode="External"/><Relationship Id="rId102" Type="http://schemas.openxmlformats.org/officeDocument/2006/relationships/hyperlink" Target="https://ru.wikipedia.org/wiki/%D0%92%D0%B8%D1%82%D0%B5%D0%B1%D1%81%D0%BA" TargetMode="External"/><Relationship Id="rId123" Type="http://schemas.openxmlformats.org/officeDocument/2006/relationships/hyperlink" Target="http://be-x-old.wikipedia.org/wiki/%D0%91%D0%B5%D0%BB%D0%B0%D1%81%D1%82%D0%BE%D0%BA" TargetMode="External"/><Relationship Id="rId128" Type="http://schemas.openxmlformats.org/officeDocument/2006/relationships/hyperlink" Target="http://be-x-old.wikipedia.org/w/index.php?title=%D0%AE%D0%B4%D1%8B%D1%82_%D0%9F%D0%BE%D0%BB%D0%B3%D0%B0%D1%80&amp;action=edit&amp;redlink=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u.wikipedia.org/wiki/%D0%9F%D0%BE%D0%BB%D0%BA%D0%BE%D0%B2%D0%BD%D0%B8%D0%BA" TargetMode="External"/><Relationship Id="rId95" Type="http://schemas.openxmlformats.org/officeDocument/2006/relationships/hyperlink" Target="http://news.tut.by/society/323124.html" TargetMode="External"/><Relationship Id="rId14" Type="http://schemas.openxmlformats.org/officeDocument/2006/relationships/hyperlink" Target="http://magazines.russ.ru/nz/2011/6/m16.html" TargetMode="External"/><Relationship Id="rId22" Type="http://schemas.openxmlformats.org/officeDocument/2006/relationships/hyperlink" Target="http://base.spinform.ru/show_doc.fwx?rgn=19903" TargetMode="External"/><Relationship Id="rId27" Type="http://schemas.openxmlformats.org/officeDocument/2006/relationships/hyperlink" Target="http://www.moluch.ru/archive/46/5741/" TargetMode="External"/><Relationship Id="rId30" Type="http://schemas.openxmlformats.org/officeDocument/2006/relationships/hyperlink" Target="http://www.mediacia.by/zakon-o-vnesenii-dopolneniy-v-kodeksy-po-mediacii" TargetMode="External"/><Relationship Id="rId35" Type="http://schemas.openxmlformats.org/officeDocument/2006/relationships/hyperlink" Target="http://www.mediacia.by/o-nekotoryh-voprosah-podgotovki-v-sfere-mediacii" TargetMode="External"/><Relationship Id="rId43" Type="http://schemas.openxmlformats.org/officeDocument/2006/relationships/hyperlink" Target="http://www.mintorg.gov.by/index.php?option=com_content&amp;task=view&amp;id=1408&amp;Itemid=30" TargetMode="External"/><Relationship Id="rId48" Type="http://schemas.openxmlformats.org/officeDocument/2006/relationships/hyperlink" Target="http://www.belta.by/ru/person/comments/Prvitelstvo-Belarusi_i_514468.html" TargetMode="External"/><Relationship Id="rId56" Type="http://schemas.openxmlformats.org/officeDocument/2006/relationships/hyperlink" Target="http://belstat.gov.by/ofitsialnaya-statistika/otrasli-statistiki/torgovlya/vneshnyaya-torgovlya_2/operativnye-dannye_5/eksport-i-import-tovarov-za-2012-g/eksport-tovarov_2/" TargetMode="External"/><Relationship Id="rId64" Type="http://schemas.openxmlformats.org/officeDocument/2006/relationships/hyperlink" Target="http://blr.belta.by/photostory/s_3132.html" TargetMode="External"/><Relationship Id="rId69" Type="http://schemas.openxmlformats.org/officeDocument/2006/relationships/image" Target="media/image3.png"/><Relationship Id="rId77" Type="http://schemas.openxmlformats.org/officeDocument/2006/relationships/hyperlink" Target="https://ru.wikipedia.org/wiki/%D0%91%D0%B0%D0%BD%D0%B8%D1%86%D0%B0_(%D0%BA%D0%BE%D0%BD%D1%86%D0%B5%D0%BD%D1%82%D1%80%D0%B0%D1%86%D0%B8%D0%BE%D0%BD%D0%BD%D1%8B%D0%B9_%D0%BB%D0%B0%D0%B3%D0%B5%D1%80%D1%8C)" TargetMode="External"/><Relationship Id="rId100" Type="http://schemas.openxmlformats.org/officeDocument/2006/relationships/hyperlink" Target="https://ru.wikipedia.org/wiki/%D0%A6%D0%B5%D0%BD%D1%82%D1%80%D0%B0%D0%BB%D1%8C%D0%BD%D0%B0%D1%8F_%D0%B8_%D0%92%D0%BE%D1%81%D1%82%D0%BE%D1%87%D0%BD%D0%B0%D1%8F_%D0%95%D0%B2%D1%80%D0%BE%D0%BF%D0%B0" TargetMode="External"/><Relationship Id="rId105" Type="http://schemas.openxmlformats.org/officeDocument/2006/relationships/hyperlink" Target="https://ru.wikipedia.org/wiki/&#1051;&#1080;&#1089;&#1090;&#1086;&#1087;&#1072;&#1076;_(&#1082;&#1080;&#1085;&#1086;&#1092;&#1077;&#1089;&#1090;&#1080;&#1074;&#1072;&#1083;&#1100;)" TargetMode="External"/><Relationship Id="rId113" Type="http://schemas.openxmlformats.org/officeDocument/2006/relationships/hyperlink" Target="http://4brain.ru/memory/mnemotehniki.php" TargetMode="External"/><Relationship Id="rId118" Type="http://schemas.openxmlformats.org/officeDocument/2006/relationships/hyperlink" Target="http://elib.bsu.by/bitstream/123456789/45161/1/lyao-zsyavey_%202013_IR.pdf" TargetMode="External"/><Relationship Id="rId126" Type="http://schemas.openxmlformats.org/officeDocument/2006/relationships/hyperlink" Target="http://be-x-old.wikipedia.org/wiki/%D0%9D%D0%BE%D0%B1%D1%8D%D0%BB%D0%B5%D1%9E%D1%81%D0%BA%D0%B0%D1%8F_%D0%BF%D1%80%D1%8D%D0%BC%D1%96%D1%8F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mintorg.gov.by/index.php?option=com_content&amp;task=view&amp;id=1408&amp;Itemid=30" TargetMode="External"/><Relationship Id="rId51" Type="http://schemas.openxmlformats.org/officeDocument/2006/relationships/hyperlink" Target="http://brrb.by/assets/upload/documents/Soc%20razvitie%202011-2015&#8211;11%2004%202011%20%E2%84%96136.pdf" TargetMode="External"/><Relationship Id="rId72" Type="http://schemas.openxmlformats.org/officeDocument/2006/relationships/hyperlink" Target="http://pravo.kulichki.com." TargetMode="External"/><Relationship Id="rId80" Type="http://schemas.openxmlformats.org/officeDocument/2006/relationships/hyperlink" Target="https://ru.wikipedia.org/wiki/%D0%A6%D0%B8%D1%82%D0%B0%D0%B4%D0%B5%D0%BB%D1%8C_(%D0%9B%D1%8C%D0%B2%D0%BE%D0%B2)" TargetMode="External"/><Relationship Id="rId85" Type="http://schemas.openxmlformats.org/officeDocument/2006/relationships/hyperlink" Target="https://ru.wikipedia.org/wiki/%D0%A1%D0%BB%D1%83%D0%B6%D0%B5%D0%B1%D0%BD%D0%B0%D1%8F:%D0%98%D1%81%D1%82%D0%BE%D1%87%D0%BD%D0%B8%D0%BA%D0%B8_%D0%BA%D0%BD%D0%B8%D0%B3/9789856991380" TargetMode="External"/><Relationship Id="rId93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98" Type="http://schemas.openxmlformats.org/officeDocument/2006/relationships/hyperlink" Target="https://ru.wikipedia.org/wiki/%D0%A1%D1%82%D1%80%D0%B0%D0%BD%D1%8B_%D0%91%D0%B0%D0%BB%D1%82%D0%B8%D0%B8" TargetMode="External"/><Relationship Id="rId121" Type="http://schemas.openxmlformats.org/officeDocument/2006/relationships/hyperlink" Target="http://be-x-old.wikipedia.org/wiki/%D0%9B%D1%8E%D0%B4%D0%B2%D1%96%D0%BA_%D0%97%D0%B0%D0%BC%D1%8D%D0%BD%D0%B3%D0%BE%D1%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agazines.russ.ru/authors/m/mechkovskaya/" TargetMode="External"/><Relationship Id="rId17" Type="http://schemas.openxmlformats.org/officeDocument/2006/relationships/hyperlink" Target="http://bankreferatov.kz/gosipravo/1593-pravovoe-gosudarstvo.html" TargetMode="External"/><Relationship Id="rId25" Type="http://schemas.openxmlformats.org/officeDocument/2006/relationships/hyperlink" Target="http://news.tut.by/finance/408547.html" TargetMode="External"/><Relationship Id="rId33" Type="http://schemas.openxmlformats.org/officeDocument/2006/relationships/hyperlink" Target="http://www.mediacia.by/pravila-etiki-mediatora" TargetMode="External"/><Relationship Id="rId38" Type="http://schemas.openxmlformats.org/officeDocument/2006/relationships/hyperlink" Target="http://www.CoolReferat.com/" TargetMode="External"/><Relationship Id="rId46" Type="http://schemas.openxmlformats.org/officeDocument/2006/relationships/hyperlink" Target="https://vk.com/away.php?to=http%3A%2F%2Flaboureconomics.ru%2Fglava5%2Fp51" TargetMode="External"/><Relationship Id="rId59" Type="http://schemas.openxmlformats.org/officeDocument/2006/relationships/hyperlink" Target="http://belstat.gov.by/ofitsialnaya-statistika/otrasli-statistiki/torgovlya/vneshnyaya-torgovlya_2/dannye-o-vneshnei-torgovle-respubliki-belarus-p_2/struktura-vneshnei-torgovli-tovarami-respubliki-belarus-s-otdelnymi-stranami-v-2013-godu/" TargetMode="External"/><Relationship Id="rId67" Type="http://schemas.openxmlformats.org/officeDocument/2006/relationships/image" Target="media/image1.jpeg"/><Relationship Id="rId103" Type="http://schemas.openxmlformats.org/officeDocument/2006/relationships/hyperlink" Target="http://www.mid-team.org" TargetMode="External"/><Relationship Id="rId108" Type="http://schemas.openxmlformats.org/officeDocument/2006/relationships/hyperlink" Target="http://www.belaids.net" TargetMode="External"/><Relationship Id="rId116" Type="http://schemas.openxmlformats.org/officeDocument/2006/relationships/hyperlink" Target="http://mnemonikon.ru/uchebnik.htm" TargetMode="External"/><Relationship Id="rId124" Type="http://schemas.openxmlformats.org/officeDocument/2006/relationships/hyperlink" Target="http://be-x-old.wikipedia.org/wiki/%D0%90%D0%90%D0%9D" TargetMode="External"/><Relationship Id="rId129" Type="http://schemas.openxmlformats.org/officeDocument/2006/relationships/hyperlink" Target="http://be-x-old.wikipedia.org/w/index.php?title=%D0%A2%D1%8B%D0%B2%D0%B0%D0%B4%D0%B0%D1%80_%D0%A1%D0%BE%D1%80%D0%B0%D1%81&amp;action=edit&amp;redlink=1" TargetMode="External"/><Relationship Id="rId20" Type="http://schemas.openxmlformats.org/officeDocument/2006/relationships/hyperlink" Target="http://www.intosai.org/" TargetMode="External"/><Relationship Id="rId41" Type="http://schemas.openxmlformats.org/officeDocument/2006/relationships/hyperlink" Target="http://nn.by/?c=ar&amp;i=124443&amp;lang=ru" TargetMode="External"/><Relationship Id="rId54" Type="http://schemas.openxmlformats.org/officeDocument/2006/relationships/hyperlink" Target="http://vk.com/away.php?utf=1&amp;to=http%3A%2F%2Fbelstat.gov.by%2Findex.html" TargetMode="External"/><Relationship Id="rId62" Type="http://schemas.openxmlformats.org/officeDocument/2006/relationships/hyperlink" Target="http://www.economy.gov.by/ru/.../nacionalnaya-strategiya" TargetMode="External"/><Relationship Id="rId70" Type="http://schemas.openxmlformats.org/officeDocument/2006/relationships/hyperlink" Target="http://www.economy.gov.by/ru/.../nacionalnaya-strategiya" TargetMode="External"/><Relationship Id="rId75" Type="http://schemas.openxmlformats.org/officeDocument/2006/relationships/hyperlink" Target="https://ru.wikipedia.org/wiki/%D0%91%D0%BE%D0%BB%D1%8C%D1%86%D0%B0%D0%BD%D0%BE_(%D0%BA%D0%BE%D0%BD%D1%86%D0%B5%D0%BD%D1%82%D1%80%D0%B0%D1%86%D0%B8%D0%BE%D0%BD%D0%BD%D1%8B%D0%B9_%D0%BB%D0%B0%D0%B3%D0%B5%D1%80%D1%8C)" TargetMode="External"/><Relationship Id="rId83" Type="http://schemas.openxmlformats.org/officeDocument/2006/relationships/hyperlink" Target="https://ru.wikipedia.org/wiki/%D0%92%D0%BE%D0%BE%D1%80%D1%83%D0%B6%D1%91%D0%BD%D0%BD%D1%8B%D0%B5_%D1%81%D0%B8%D0%BB%D1%8B_%D0%A1%D0%A8%D0%90" TargetMode="External"/><Relationship Id="rId88" Type="http://schemas.openxmlformats.org/officeDocument/2006/relationships/hyperlink" Target="http://naviny.by/rubrics/society/2014/04/28/ic_news_116_435373/" TargetMode="External"/><Relationship Id="rId91" Type="http://schemas.openxmlformats.org/officeDocument/2006/relationships/hyperlink" Target="https://ru.wikipedia.org/wiki/10_%D1%8F%D0%BD%D0%B2%D0%B0%D1%80%D1%8F" TargetMode="External"/><Relationship Id="rId96" Type="http://schemas.openxmlformats.org/officeDocument/2006/relationships/hyperlink" Target="https://ru.wikipedia.org/wiki/%D0%9C%D0%B8%D0%BD%D1%81%D0%BA" TargetMode="External"/><Relationship Id="rId111" Type="http://schemas.openxmlformats.org/officeDocument/2006/relationships/hyperlink" Target="https://ru.wikipedia.org/wiki/&#1052;&#1085;&#1077;&#1084;&#1086;&#1085;&#1080;&#1082;&#1072;" TargetMode="External"/><Relationship Id="rId13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library.by/portalus/modules/belarus/print.php?subaction=showfull&amp;id=1290085628&amp;archive=1290177995&amp;start_from=&amp;ucat=8&amp;" TargetMode="External"/><Relationship Id="rId23" Type="http://schemas.openxmlformats.org/officeDocument/2006/relationships/hyperlink" Target="http://base.spinform.by/" TargetMode="External"/><Relationship Id="rId28" Type="http://schemas.openxmlformats.org/officeDocument/2006/relationships/hyperlink" Target="http://www.mediacia.by/sfery-primeneniya-mediacii" TargetMode="External"/><Relationship Id="rId36" Type="http://schemas.openxmlformats.org/officeDocument/2006/relationships/hyperlink" Target="http://www.mediacia.by/zakonodatelstvo-o-mediacii" TargetMode="External"/><Relationship Id="rId49" Type="http://schemas.openxmlformats.org/officeDocument/2006/relationships/hyperlink" Target="http://president.gov.by/ru/economy_ru/" TargetMode="External"/><Relationship Id="rId57" Type="http://schemas.openxmlformats.org/officeDocument/2006/relationships/hyperlink" Target="http://belstat.gov.by/ofitsialnaya-statistika/otrasli-statistiki/torgovlya/vneshnyaya-torgovlya_2/operativnye-dannye_5/dannye-o-vneshnei-torgovle-respubliki-belarus-po-otdelnym-stranam/" TargetMode="External"/><Relationship Id="rId106" Type="http://schemas.openxmlformats.org/officeDocument/2006/relationships/hyperlink" Target="http://tass.ru/kultura/1577132" TargetMode="External"/><Relationship Id="rId114" Type="http://schemas.openxmlformats.org/officeDocument/2006/relationships/hyperlink" Target="http://www.superidea.ru/intel/mem/iszap.htm" TargetMode="External"/><Relationship Id="rId119" Type="http://schemas.openxmlformats.org/officeDocument/2006/relationships/hyperlink" Target="http://www.moyby.com/news/143481/" TargetMode="External"/><Relationship Id="rId127" Type="http://schemas.openxmlformats.org/officeDocument/2006/relationships/hyperlink" Target="http://be-x-old.wikipedia.org/w/index.php?title=%D0%A0%D1%8D%D1%96%D0%BD%D1%85%D0%B0%D1%80%D1%82_%D0%A1%D1%8D%D0%BB%D1%82%D1%8D%D0%BD&amp;action=edit&amp;redlink=1" TargetMode="External"/><Relationship Id="rId10" Type="http://schemas.openxmlformats.org/officeDocument/2006/relationships/hyperlink" Target="http://telegraf.by/2012/09/za-ili-protiv-belorusskii-yazik" TargetMode="External"/><Relationship Id="rId31" Type="http://schemas.openxmlformats.org/officeDocument/2006/relationships/hyperlink" Target="http://www.mediacia.by/pravila-provedeniya-mediacii" TargetMode="External"/><Relationship Id="rId44" Type="http://schemas.openxmlformats.org/officeDocument/2006/relationships/hyperlink" Target="http://www.mybelarustoday.com/index.php?go=News&amp;in=comments&amp;id=1150" TargetMode="External"/><Relationship Id="rId52" Type="http://schemas.openxmlformats.org/officeDocument/2006/relationships/hyperlink" Target="http://old.bankzakonov.com/rep2010/blocku8/rtf-y1r0g3.htm" TargetMode="External"/><Relationship Id="rId60" Type="http://schemas.openxmlformats.org/officeDocument/2006/relationships/hyperlink" Target="http://www.lap-publishing.com/catalog/details//store/gb/book/978-3-659-32612-7" TargetMode="External"/><Relationship Id="rId65" Type="http://schemas.openxmlformats.org/officeDocument/2006/relationships/hyperlink" Target="http://mogilev-region.gov.by/photogallery/%20prazdnik_kupale_v_agrogorodke_aleksandriya" TargetMode="External"/><Relationship Id="rId73" Type="http://schemas.openxmlformats.org/officeDocument/2006/relationships/hyperlink" Target="http://belstat.gov.by" TargetMode="External"/><Relationship Id="rId78" Type="http://schemas.openxmlformats.org/officeDocument/2006/relationships/hyperlink" Target="https://ru.wikipedia.org/wiki/%D0%91%D0%BE%D0%B3%D0%B4%D0%B0%D0%BD%D0%BE%D0%B2%D0%BA%D0%B0_(%D0%BA%D0%BE%D0%BD%D1%86%D0%B5%D0%BD%D1%82%D1%80%D0%B0%D1%86%D0%B8%D0%BE%D0%BD%D0%BD%D1%8B%D0%B9_%D0%BB%D0%B0%D0%B3%D0%B5%D1%80%D1%8C)" TargetMode="External"/><Relationship Id="rId81" Type="http://schemas.openxmlformats.org/officeDocument/2006/relationships/hyperlink" Target="https://ru.wikipedia.org/wiki/%D0%94%D0%BE%D0%BB%D0%B3%D0%B8%D0%BD%D0%BE%D0%B2%D0%BE_(%D0%92%D0%B8%D0%BB%D0%B5%D0%B9%D1%81%D0%BA%D0%B8%D0%B9_%D1%80%D0%B0%D0%B9%D0%BE%D0%BD)" TargetMode="External"/><Relationship Id="rId86" Type="http://schemas.openxmlformats.org/officeDocument/2006/relationships/hyperlink" Target="http://www.mjcc.ru/news/1985/index.html" TargetMode="External"/><Relationship Id="rId94" Type="http://schemas.openxmlformats.org/officeDocument/2006/relationships/hyperlink" Target="http://www.tonnel.ru/?l=gzl&amp;uid=434" TargetMode="External"/><Relationship Id="rId99" Type="http://schemas.openxmlformats.org/officeDocument/2006/relationships/hyperlink" Target="https://ru.wikipedia.org/wiki/%D0%A6%D0%B5%D0%BD%D1%82%D1%80%D0%B0%D0%BB%D1%8C%D0%BD%D0%B0%D1%8F_%D0%90%D0%B7%D0%B8%D1%8F" TargetMode="External"/><Relationship Id="rId101" Type="http://schemas.openxmlformats.org/officeDocument/2006/relationships/hyperlink" Target="https://ru.wikipedia.org/wiki/%D0%92%D1%8B%D1%81%D1%82%D0%B0%D0%B2%D0%BA%D0%B8" TargetMode="External"/><Relationship Id="rId122" Type="http://schemas.openxmlformats.org/officeDocument/2006/relationships/hyperlink" Target="http://be-x-old.wikipedia.org/wiki/1887" TargetMode="External"/><Relationship Id="rId130" Type="http://schemas.openxmlformats.org/officeDocument/2006/relationships/hyperlink" Target="http://be-x-old.wikipedia.org/wiki/%D0%94%D0%B6%D0%BE%D1%80%D0%B4%D0%B6_%D0%A1%D0%BE%D1%80%D0%B0%D1%81" TargetMode="External"/><Relationship Id="rId13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ybelarustoday.com/index.php?go=News&amp;in=comments&amp;id=1150" TargetMode="External"/><Relationship Id="rId13" Type="http://schemas.openxmlformats.org/officeDocument/2006/relationships/hyperlink" Target="http://magazines.russ.ru/authors/m/mechkovskaya/" TargetMode="External"/><Relationship Id="rId18" Type="http://schemas.openxmlformats.org/officeDocument/2006/relationships/hyperlink" Target="http://www.un.org/ru/rights/" TargetMode="External"/><Relationship Id="rId39" Type="http://schemas.openxmlformats.org/officeDocument/2006/relationships/hyperlink" Target="http://www.yfiesta.ru/index.php?option=com_content&amp;view=article&amp;id=105:2008-12-15-22-22-32&amp;catid=95:holidayrole&amp;Itemid=82" TargetMode="External"/><Relationship Id="rId109" Type="http://schemas.openxmlformats.org/officeDocument/2006/relationships/hyperlink" Target="http://www.babyblog.ru" TargetMode="External"/><Relationship Id="rId34" Type="http://schemas.openxmlformats.org/officeDocument/2006/relationships/hyperlink" Target="http://www.mediacia.by/instrukciya-o-poryadke-vedeniya-reestra-mediatorov" TargetMode="External"/><Relationship Id="rId50" Type="http://schemas.openxmlformats.org/officeDocument/2006/relationships/hyperlink" Target="http://ief.moy.su/publ/1-1-0-18" TargetMode="External"/><Relationship Id="rId55" Type="http://schemas.openxmlformats.org/officeDocument/2006/relationships/hyperlink" Target="https://ru.wikipedia.org/wiki" TargetMode="External"/><Relationship Id="rId76" Type="http://schemas.openxmlformats.org/officeDocument/2006/relationships/hyperlink" Target="https://ru.wikipedia.org/wiki/%D0%94%D0%B7%D1%8F%D0%BB%D0%B4%D0%BE%D0%B2%D0%BE_(%D0%BA%D0%BE%D0%BD%D1%86%D0%B5%D0%BD%D1%82%D1%80%D0%B0%D1%86%D0%B8%D0%BE%D0%BD%D0%BD%D1%8B%D0%B9_%D0%BB%D0%B0%D0%B3%D0%B5%D1%80%D1%8C)" TargetMode="External"/><Relationship Id="rId97" Type="http://schemas.openxmlformats.org/officeDocument/2006/relationships/hyperlink" Target="https://ru.wikipedia.org/wiki/%D0%9C%D0%B5%D0%B6%D0%B4%D1%83%D0%BD%D0%B0%D1%80%D0%BE%D0%B4%D0%BD%D0%B0%D1%8F_%D1%84%D0%B5%D0%B4%D0%B5%D1%80%D0%B0%D1%86%D0%B8%D1%8F_%D0%B0%D1%81%D1%81%D0%BE%D1%86%D0%B8%D0%B0%D1%86%D0%B8%D0%B9_%D0%BA%D0%B8%D0%BD%D0%BE%D0%BF%D1%80%D0%BE%D0%B4%D1%8E%D1%81%D0%B5%D1%80%D0%BE%D0%B2" TargetMode="External"/><Relationship Id="rId104" Type="http://schemas.openxmlformats.org/officeDocument/2006/relationships/hyperlink" Target="http://www.newsby.org/documents/laws/2012/zakon_by2012_1948.htm" TargetMode="External"/><Relationship Id="rId120" Type="http://schemas.openxmlformats.org/officeDocument/2006/relationships/hyperlink" Target="http://be-x-old.wikipedia.org/wiki/%D0%A8%D1%82%D1%83%D1%87%D0%BD%D1%8B%D1%8F_%D0%BC%D0%BE%D0%B2%D1%8B" TargetMode="External"/><Relationship Id="rId125" Type="http://schemas.openxmlformats.org/officeDocument/2006/relationships/hyperlink" Target="http://be-x-old.wikipedia.org/wiki/%D0%AD%D1%9E%D1%80%D0%B0%D0%BF%D0%B5%D0%B9%D1%81%D0%BA%D1%96_%D0%B7%D1%8C%D0%B2%D1%8F%D0%B7" TargetMode="External"/><Relationship Id="rId7" Type="http://schemas.openxmlformats.org/officeDocument/2006/relationships/hyperlink" Target="http://turkmenistan.mfa.gov.by/ru/bilateral_relations/trade_economic/b5235a49a846a73d.html" TargetMode="External"/><Relationship Id="rId71" Type="http://schemas.openxmlformats.org/officeDocument/2006/relationships/hyperlink" Target="http://belstat.gov.by/" TargetMode="External"/><Relationship Id="rId92" Type="http://schemas.openxmlformats.org/officeDocument/2006/relationships/hyperlink" Target="https://ru.wikipedia.org/wiki/1944_%D0%B3%D0%BE%D0%B4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ediacia.by/zakon-respubliki-belarus-o-mediacii" TargetMode="External"/><Relationship Id="rId24" Type="http://schemas.openxmlformats.org/officeDocument/2006/relationships/hyperlink" Target="http://elibrary.miu.by/journals!/item.eiup/issue.16/article.20.html" TargetMode="External"/><Relationship Id="rId40" Type="http://schemas.openxmlformats.org/officeDocument/2006/relationships/hyperlink" Target="http://www.yfiesta.ru/" TargetMode="External"/><Relationship Id="rId45" Type="http://schemas.openxmlformats.org/officeDocument/2006/relationships/hyperlink" Target="http://businessideas.com.ua/business-ideas/skolko-stoit-straus" TargetMode="External"/><Relationship Id="rId66" Type="http://schemas.openxmlformats.org/officeDocument/2006/relationships/hyperlink" Target="http://www.economy.gov.by" TargetMode="External"/><Relationship Id="rId87" Type="http://schemas.openxmlformats.org/officeDocument/2006/relationships/hyperlink" Target="http://www.ejwiki.org/wiki/%D0%A1%D0%BB%D1%83%D0%B6%D0%B5%D0%B1%D0%BD%D0%B0%D1%8F:%D0%98%D1%81%D1%82%D0%BE%D1%87%D0%BD%D0%B8%D0%BA%D0%B8_%D0%BA%D0%BD%D0%B8%D0%B3/9856673933" TargetMode="External"/><Relationship Id="rId110" Type="http://schemas.openxmlformats.org/officeDocument/2006/relationships/hyperlink" Target="http://lady.pravda.ru" TargetMode="External"/><Relationship Id="rId115" Type="http://schemas.openxmlformats.org/officeDocument/2006/relationships/hyperlink" Target="http://www.elitarium.ru/2012/03/20/priemy_mnemotekhniki_trenirovki_pamjati.html" TargetMode="External"/><Relationship Id="rId131" Type="http://schemas.openxmlformats.org/officeDocument/2006/relationships/hyperlink" Target="http://be-x-old.wikipedia.org/wiki/%D0%AF%D0%BD%D0%BA%D0%B0_%D0%9C%D0%B0%D1%9E%D1%80" TargetMode="External"/><Relationship Id="rId61" Type="http://schemas.openxmlformats.org/officeDocument/2006/relationships/hyperlink" Target="http://marketing.by/analitika/molochnaya-otrasl-belarusi-perspektivy-i-vozmozhnosti/" TargetMode="External"/><Relationship Id="rId82" Type="http://schemas.openxmlformats.org/officeDocument/2006/relationships/hyperlink" Target="https://ru.wikipedia.org/wiki/%D0%90%D0%BD%D1%82%D0%B8%D0%B3%D0%B8%D1%82%D0%BB%D0%B5%D1%80%D0%BE%D0%B2%D1%81%D0%BA%D0%B0%D1%8F_%D0%BA%D0%BE%D0%B0%D0%BB%D0%B8%D1%86%D0%B8%D1%8F" TargetMode="External"/><Relationship Id="rId19" Type="http://schemas.openxmlformats.org/officeDocument/2006/relationships/hyperlink" Target="http://www.intosai.org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8988</TotalTime>
  <Pages>307</Pages>
  <Words>-32766</Words>
  <Characters>-32766</Characters>
  <Application>Microsoft Office Outlook</Application>
  <DocSecurity>0</DocSecurity>
  <Lines>0</Lines>
  <Paragraphs>0</Paragraphs>
  <ScaleCrop>false</ScaleCrop>
  <Company>SPecialiST RePack,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pro</cp:lastModifiedBy>
  <cp:revision>388</cp:revision>
  <cp:lastPrinted>2015-05-05T06:13:00Z</cp:lastPrinted>
  <dcterms:created xsi:type="dcterms:W3CDTF">2014-12-03T03:33:00Z</dcterms:created>
  <dcterms:modified xsi:type="dcterms:W3CDTF">2015-05-05T06:34:00Z</dcterms:modified>
</cp:coreProperties>
</file>